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2B521" w14:textId="77777777" w:rsidR="00C82844" w:rsidRDefault="00C82844" w:rsidP="00EB1598">
      <w:pPr>
        <w:pStyle w:val="BodyText"/>
        <w:rPr>
          <w:rFonts w:ascii="Calibri" w:hAnsi="Calibri"/>
          <w:b/>
          <w:sz w:val="36"/>
          <w:szCs w:val="36"/>
        </w:rPr>
      </w:pPr>
    </w:p>
    <w:p w14:paraId="1ACB790D" w14:textId="77777777" w:rsidR="00056966" w:rsidRPr="007765C9" w:rsidRDefault="00C74962" w:rsidP="00EB1598">
      <w:pPr>
        <w:pStyle w:val="BodyText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sz w:val="36"/>
          <w:szCs w:val="36"/>
        </w:rPr>
        <w:t>Nomination of an a</w:t>
      </w:r>
      <w:r w:rsidR="00056966" w:rsidRPr="007765C9">
        <w:rPr>
          <w:rFonts w:ascii="Calibri" w:hAnsi="Calibri"/>
          <w:b/>
          <w:sz w:val="36"/>
          <w:szCs w:val="36"/>
        </w:rPr>
        <w:t>uthorised contact</w:t>
      </w:r>
      <w:r w:rsidR="00476E75">
        <w:rPr>
          <w:rFonts w:ascii="Calibri" w:hAnsi="Calibri"/>
          <w:b/>
          <w:sz w:val="36"/>
          <w:szCs w:val="36"/>
        </w:rPr>
        <w:t xml:space="preserve"> </w:t>
      </w:r>
      <w:r w:rsidR="007765C9" w:rsidRPr="007765C9">
        <w:rPr>
          <w:rFonts w:ascii="Calibri" w:hAnsi="Calibri"/>
          <w:b/>
          <w:sz w:val="36"/>
          <w:szCs w:val="36"/>
        </w:rPr>
        <w:t>(Rates)</w:t>
      </w:r>
    </w:p>
    <w:p w14:paraId="0AEF94D5" w14:textId="4A4D14B9" w:rsidR="00C74962" w:rsidRDefault="00C74962" w:rsidP="00476E75">
      <w:pPr>
        <w:tabs>
          <w:tab w:val="clear" w:pos="1985"/>
          <w:tab w:val="left" w:pos="4820"/>
        </w:tabs>
        <w:jc w:val="left"/>
        <w:rPr>
          <w:rFonts w:ascii="Calibri" w:hAnsi="Calibri"/>
          <w:b/>
          <w:sz w:val="24"/>
          <w:lang w:val="en-AU" w:eastAsia="en-US"/>
        </w:rPr>
      </w:pPr>
    </w:p>
    <w:p w14:paraId="0A20E835" w14:textId="3C63C935" w:rsidR="00911F4F" w:rsidRDefault="00911F4F" w:rsidP="00476E75">
      <w:pPr>
        <w:tabs>
          <w:tab w:val="clear" w:pos="1985"/>
          <w:tab w:val="left" w:pos="4820"/>
        </w:tabs>
        <w:jc w:val="left"/>
        <w:rPr>
          <w:rFonts w:ascii="Calibri" w:hAnsi="Calibri"/>
          <w:b/>
          <w:sz w:val="24"/>
          <w:lang w:val="en-AU" w:eastAsia="en-US"/>
        </w:rPr>
      </w:pPr>
      <w:r>
        <w:rPr>
          <w:b/>
          <w:bCs/>
        </w:rPr>
        <w:t xml:space="preserve">Please complete and return this form to </w:t>
      </w:r>
      <w:hyperlink r:id="rId10" w:history="1">
        <w:r>
          <w:rPr>
            <w:rStyle w:val="Hyperlink"/>
            <w:b/>
            <w:bCs/>
          </w:rPr>
          <w:t>info@whittlesea.vic.gov.au</w:t>
        </w:r>
      </w:hyperlink>
      <w:r>
        <w:rPr>
          <w:b/>
          <w:bCs/>
        </w:rPr>
        <w:t xml:space="preserve"> or </w:t>
      </w:r>
      <w:r w:rsidR="00D11DE3">
        <w:rPr>
          <w:b/>
          <w:bCs/>
        </w:rPr>
        <w:t>by</w:t>
      </w:r>
      <w:r>
        <w:rPr>
          <w:b/>
          <w:bCs/>
        </w:rPr>
        <w:t xml:space="preserve"> mail</w:t>
      </w:r>
      <w:r w:rsidR="00D11DE3">
        <w:rPr>
          <w:b/>
          <w:bCs/>
        </w:rPr>
        <w:t>.</w:t>
      </w:r>
    </w:p>
    <w:p w14:paraId="242D7032" w14:textId="77777777" w:rsidR="00C82844" w:rsidRDefault="00C82844" w:rsidP="00476E75">
      <w:pPr>
        <w:tabs>
          <w:tab w:val="clear" w:pos="1985"/>
          <w:tab w:val="left" w:pos="4820"/>
        </w:tabs>
        <w:jc w:val="left"/>
        <w:rPr>
          <w:rFonts w:ascii="Calibri" w:hAnsi="Calibri"/>
          <w:b/>
          <w:sz w:val="24"/>
          <w:lang w:val="en-AU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8"/>
        <w:gridCol w:w="2887"/>
      </w:tblGrid>
      <w:tr w:rsidR="000140FC" w14:paraId="74CD7A5C" w14:textId="77777777" w:rsidTr="00C82844">
        <w:tc>
          <w:tcPr>
            <w:tcW w:w="8721" w:type="dxa"/>
            <w:gridSpan w:val="2"/>
            <w:shd w:val="clear" w:color="auto" w:fill="D0CECE" w:themeFill="background2" w:themeFillShade="E6"/>
          </w:tcPr>
          <w:p w14:paraId="7E35E635" w14:textId="77777777" w:rsidR="000140FC" w:rsidRPr="000140FC" w:rsidRDefault="000140FC" w:rsidP="000140FC">
            <w:pPr>
              <w:tabs>
                <w:tab w:val="clear" w:pos="1985"/>
                <w:tab w:val="left" w:pos="4820"/>
              </w:tabs>
              <w:jc w:val="left"/>
              <w:rPr>
                <w:rFonts w:ascii="Calibri" w:hAnsi="Calibri"/>
                <w:b/>
                <w:sz w:val="28"/>
                <w:szCs w:val="28"/>
                <w:lang w:val="en-AU" w:eastAsia="en-US"/>
              </w:rPr>
            </w:pPr>
            <w:r w:rsidRPr="00476E75">
              <w:rPr>
                <w:rFonts w:ascii="Calibri" w:hAnsi="Calibri"/>
                <w:b/>
                <w:sz w:val="28"/>
                <w:szCs w:val="28"/>
                <w:lang w:val="en-AU" w:eastAsia="en-US"/>
              </w:rPr>
              <w:t>Property Details</w:t>
            </w:r>
          </w:p>
        </w:tc>
      </w:tr>
      <w:tr w:rsidR="000140FC" w14:paraId="0E7E4242" w14:textId="77777777" w:rsidTr="000140FC">
        <w:tc>
          <w:tcPr>
            <w:tcW w:w="5778" w:type="dxa"/>
          </w:tcPr>
          <w:p w14:paraId="09DC060C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 w:rsidRPr="00056966">
              <w:rPr>
                <w:rFonts w:ascii="Calibri" w:hAnsi="Calibri"/>
                <w:sz w:val="24"/>
                <w:lang w:val="en-AU" w:eastAsia="en-US"/>
              </w:rPr>
              <w:t>Street address</w:t>
            </w:r>
          </w:p>
          <w:p w14:paraId="58E0C01E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41371CDC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</w:tc>
        <w:tc>
          <w:tcPr>
            <w:tcW w:w="2943" w:type="dxa"/>
          </w:tcPr>
          <w:p w14:paraId="7A5AF537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 w:rsidRPr="00056966">
              <w:rPr>
                <w:rFonts w:ascii="Calibri" w:hAnsi="Calibri"/>
                <w:sz w:val="24"/>
                <w:lang w:val="en-AU" w:eastAsia="en-US"/>
              </w:rPr>
              <w:t>Rates assessment number</w:t>
            </w:r>
          </w:p>
        </w:tc>
      </w:tr>
    </w:tbl>
    <w:p w14:paraId="1CC09A72" w14:textId="77777777" w:rsidR="00C74962" w:rsidRDefault="00C74962" w:rsidP="00056966">
      <w:pPr>
        <w:tabs>
          <w:tab w:val="clear" w:pos="1985"/>
          <w:tab w:val="left" w:pos="4820"/>
        </w:tabs>
        <w:jc w:val="left"/>
        <w:rPr>
          <w:rFonts w:ascii="Calibri" w:hAnsi="Calibri"/>
          <w:sz w:val="24"/>
          <w:lang w:val="en-AU" w:eastAsia="en-US"/>
        </w:rPr>
      </w:pPr>
    </w:p>
    <w:p w14:paraId="23F1D14C" w14:textId="77777777" w:rsidR="00056966" w:rsidRPr="00056966" w:rsidRDefault="00056966" w:rsidP="00056966">
      <w:pPr>
        <w:tabs>
          <w:tab w:val="clear" w:pos="1985"/>
          <w:tab w:val="left" w:pos="4820"/>
        </w:tabs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</w:pP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If the property is owned by a company, Council requires a company search </w:t>
      </w:r>
      <w:r w:rsidR="000140FC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that 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>show</w:t>
      </w:r>
      <w:r w:rsidR="000140FC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>s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 the </w:t>
      </w:r>
      <w:r w:rsidR="000140FC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applicant 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name is linked with the company </w:t>
      </w:r>
      <w:r w:rsidR="000140FC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as director or secretary.  Alternatively, 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written confirmation </w:t>
      </w:r>
      <w:r w:rsidR="000140FC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>can be submitted with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 company letterhead </w:t>
      </w:r>
      <w:r w:rsidR="00C82844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>displaying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 ABN details</w:t>
      </w:r>
      <w:r w:rsidR="00C82844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 together with </w:t>
      </w:r>
      <w:r w:rsidRPr="000140FC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>all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 the details </w:t>
      </w:r>
      <w:r w:rsidR="00C82844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 xml:space="preserve">as </w:t>
      </w:r>
      <w:r w:rsidRPr="00056966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>required below</w:t>
      </w:r>
      <w:r w:rsidRPr="000140FC">
        <w:rPr>
          <w:rFonts w:ascii="Calibri" w:hAnsi="Calibri"/>
          <w:b/>
          <w:i/>
          <w:color w:val="000000" w:themeColor="text1"/>
          <w:sz w:val="24"/>
          <w:szCs w:val="24"/>
          <w:lang w:val="en-AU" w:eastAsia="en-US"/>
        </w:rPr>
        <w:t>.</w:t>
      </w:r>
    </w:p>
    <w:p w14:paraId="0EF707D6" w14:textId="77777777" w:rsidR="00056966" w:rsidRDefault="00056966" w:rsidP="00056966">
      <w:pPr>
        <w:tabs>
          <w:tab w:val="clear" w:pos="1985"/>
          <w:tab w:val="left" w:pos="4820"/>
        </w:tabs>
        <w:ind w:right="-150"/>
        <w:jc w:val="left"/>
        <w:rPr>
          <w:rFonts w:ascii="Calibri" w:hAnsi="Calibri"/>
          <w:color w:val="000000" w:themeColor="text1"/>
          <w:sz w:val="24"/>
          <w:lang w:val="en-AU" w:eastAsia="en-US"/>
        </w:rPr>
      </w:pPr>
    </w:p>
    <w:p w14:paraId="35F44B33" w14:textId="77777777" w:rsidR="00C82844" w:rsidRDefault="00C82844" w:rsidP="00056966">
      <w:pPr>
        <w:tabs>
          <w:tab w:val="clear" w:pos="1985"/>
          <w:tab w:val="left" w:pos="4820"/>
        </w:tabs>
        <w:ind w:right="-150"/>
        <w:jc w:val="left"/>
        <w:rPr>
          <w:rFonts w:ascii="Calibri" w:hAnsi="Calibri"/>
          <w:color w:val="000000" w:themeColor="text1"/>
          <w:sz w:val="24"/>
          <w:lang w:val="en-AU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3"/>
        <w:gridCol w:w="2478"/>
        <w:gridCol w:w="2474"/>
        <w:gridCol w:w="1770"/>
      </w:tblGrid>
      <w:tr w:rsidR="000140FC" w14:paraId="273B2A2C" w14:textId="77777777" w:rsidTr="00C82844">
        <w:tc>
          <w:tcPr>
            <w:tcW w:w="8721" w:type="dxa"/>
            <w:gridSpan w:val="4"/>
            <w:shd w:val="clear" w:color="auto" w:fill="D0CECE" w:themeFill="background2" w:themeFillShade="E6"/>
          </w:tcPr>
          <w:p w14:paraId="77F5AEAD" w14:textId="77777777" w:rsidR="000140FC" w:rsidRDefault="00837444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sz w:val="24"/>
                <w:lang w:val="en-AU" w:eastAsia="en-US"/>
              </w:rPr>
            </w:pPr>
            <w:r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>Details of p</w:t>
            </w:r>
            <w:r w:rsidR="000140FC" w:rsidRPr="00056966"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 xml:space="preserve">roperty </w:t>
            </w:r>
            <w:r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>o</w:t>
            </w:r>
            <w:r w:rsidR="000140FC" w:rsidRPr="00056966"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 xml:space="preserve">wner / </w:t>
            </w:r>
            <w:r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>c</w:t>
            </w:r>
            <w:r w:rsidR="000140FC" w:rsidRPr="00056966"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>ompany</w:t>
            </w:r>
          </w:p>
        </w:tc>
      </w:tr>
      <w:tr w:rsidR="000140FC" w14:paraId="27E376E4" w14:textId="77777777" w:rsidTr="00F64620">
        <w:tc>
          <w:tcPr>
            <w:tcW w:w="4360" w:type="dxa"/>
            <w:gridSpan w:val="2"/>
          </w:tcPr>
          <w:p w14:paraId="23CD8F43" w14:textId="77777777" w:rsidR="000140FC" w:rsidRDefault="00837444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N</w:t>
            </w:r>
            <w:r w:rsidR="000140FC" w:rsidRPr="00056966">
              <w:rPr>
                <w:rFonts w:ascii="Calibri" w:hAnsi="Calibri"/>
                <w:sz w:val="24"/>
                <w:lang w:val="en-AU" w:eastAsia="en-US"/>
              </w:rPr>
              <w:t>ame</w:t>
            </w:r>
          </w:p>
          <w:p w14:paraId="1FFDB670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634CA9E5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</w:tc>
        <w:tc>
          <w:tcPr>
            <w:tcW w:w="4361" w:type="dxa"/>
            <w:gridSpan w:val="2"/>
          </w:tcPr>
          <w:p w14:paraId="0F1EB3C6" w14:textId="77777777" w:rsidR="000140FC" w:rsidRDefault="00837444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C</w:t>
            </w:r>
            <w:r w:rsidR="000140FC" w:rsidRPr="00056966">
              <w:rPr>
                <w:rFonts w:ascii="Calibri" w:hAnsi="Calibri"/>
                <w:sz w:val="24"/>
                <w:lang w:val="en-AU" w:eastAsia="en-US"/>
              </w:rPr>
              <w:t>ontact number</w:t>
            </w:r>
          </w:p>
        </w:tc>
      </w:tr>
      <w:tr w:rsidR="000140FC" w14:paraId="2E19AA62" w14:textId="77777777" w:rsidTr="00F64620">
        <w:tc>
          <w:tcPr>
            <w:tcW w:w="4360" w:type="dxa"/>
            <w:gridSpan w:val="2"/>
          </w:tcPr>
          <w:p w14:paraId="5C54D900" w14:textId="77777777" w:rsidR="000140FC" w:rsidRDefault="00837444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M</w:t>
            </w:r>
            <w:r w:rsidR="000140FC" w:rsidRPr="00056966">
              <w:rPr>
                <w:rFonts w:ascii="Calibri" w:hAnsi="Calibri"/>
                <w:sz w:val="24"/>
                <w:lang w:val="en-AU" w:eastAsia="en-US"/>
              </w:rPr>
              <w:t>ailing address</w:t>
            </w:r>
          </w:p>
          <w:p w14:paraId="3E15BC7A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62EC683D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2267D6C9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</w:tc>
        <w:tc>
          <w:tcPr>
            <w:tcW w:w="4361" w:type="dxa"/>
            <w:gridSpan w:val="2"/>
          </w:tcPr>
          <w:p w14:paraId="04A7A2B5" w14:textId="77777777" w:rsidR="000140FC" w:rsidRDefault="00837444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E</w:t>
            </w:r>
            <w:r w:rsidR="000140FC" w:rsidRPr="00056966">
              <w:rPr>
                <w:rFonts w:ascii="Calibri" w:hAnsi="Calibri"/>
                <w:sz w:val="24"/>
                <w:lang w:val="en-AU" w:eastAsia="en-US"/>
              </w:rPr>
              <w:t>mail address</w:t>
            </w:r>
          </w:p>
        </w:tc>
      </w:tr>
      <w:tr w:rsidR="000140FC" w14:paraId="47A75D23" w14:textId="77777777" w:rsidTr="00F64620">
        <w:tc>
          <w:tcPr>
            <w:tcW w:w="1809" w:type="dxa"/>
          </w:tcPr>
          <w:p w14:paraId="29AA4706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sz w:val="24"/>
                <w:lang w:val="en-AU" w:eastAsia="en-US"/>
              </w:rPr>
            </w:pPr>
            <w:r w:rsidRPr="00056966">
              <w:rPr>
                <w:rFonts w:ascii="Calibri" w:hAnsi="Calibri"/>
                <w:sz w:val="24"/>
                <w:lang w:val="en-AU" w:eastAsia="en-US"/>
              </w:rPr>
              <w:t>Date of birth</w:t>
            </w:r>
          </w:p>
          <w:p w14:paraId="0473675B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5A50CE0C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</w:tc>
        <w:tc>
          <w:tcPr>
            <w:tcW w:w="5103" w:type="dxa"/>
            <w:gridSpan w:val="2"/>
          </w:tcPr>
          <w:p w14:paraId="68FD80D7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color w:val="000000"/>
                <w:sz w:val="24"/>
                <w:lang w:val="en-AU" w:eastAsia="en-US"/>
              </w:rPr>
              <w:t>Signature</w:t>
            </w:r>
          </w:p>
        </w:tc>
        <w:tc>
          <w:tcPr>
            <w:tcW w:w="1809" w:type="dxa"/>
          </w:tcPr>
          <w:p w14:paraId="6044BA2E" w14:textId="77777777" w:rsidR="000140FC" w:rsidRDefault="000140FC" w:rsidP="00F64620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color w:val="000000"/>
                <w:sz w:val="24"/>
                <w:lang w:val="en-AU" w:eastAsia="en-US"/>
              </w:rPr>
              <w:t>Date</w:t>
            </w:r>
          </w:p>
        </w:tc>
      </w:tr>
    </w:tbl>
    <w:p w14:paraId="7AACED2A" w14:textId="77777777" w:rsidR="000140FC" w:rsidRDefault="000140FC" w:rsidP="000140FC">
      <w:pPr>
        <w:tabs>
          <w:tab w:val="clear" w:pos="1985"/>
          <w:tab w:val="left" w:pos="4820"/>
        </w:tabs>
        <w:ind w:right="-150"/>
        <w:jc w:val="left"/>
        <w:rPr>
          <w:rFonts w:ascii="Calibri" w:hAnsi="Calibri"/>
          <w:color w:val="000000"/>
          <w:sz w:val="24"/>
          <w:lang w:val="en-AU" w:eastAsia="en-US"/>
        </w:rPr>
      </w:pPr>
    </w:p>
    <w:p w14:paraId="57136236" w14:textId="77777777" w:rsidR="00C82844" w:rsidRDefault="00C82844" w:rsidP="00476E75">
      <w:pPr>
        <w:tabs>
          <w:tab w:val="clear" w:pos="1985"/>
          <w:tab w:val="left" w:pos="4820"/>
        </w:tabs>
        <w:ind w:right="-150"/>
        <w:jc w:val="left"/>
        <w:rPr>
          <w:rFonts w:ascii="Calibri" w:hAnsi="Calibri"/>
          <w:color w:val="000000"/>
          <w:sz w:val="24"/>
          <w:lang w:val="en-AU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8"/>
        <w:gridCol w:w="2471"/>
        <w:gridCol w:w="2473"/>
        <w:gridCol w:w="1773"/>
      </w:tblGrid>
      <w:tr w:rsidR="00892A95" w14:paraId="5B0602AC" w14:textId="77777777" w:rsidTr="00C82844">
        <w:tc>
          <w:tcPr>
            <w:tcW w:w="8721" w:type="dxa"/>
            <w:gridSpan w:val="4"/>
            <w:shd w:val="clear" w:color="auto" w:fill="D0CECE" w:themeFill="background2" w:themeFillShade="E6"/>
          </w:tcPr>
          <w:p w14:paraId="1DAB987F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sz w:val="24"/>
                <w:lang w:val="en-AU" w:eastAsia="en-US"/>
              </w:rPr>
            </w:pPr>
            <w:r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>Details of n</w:t>
            </w:r>
            <w:r w:rsidRPr="00476E75"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 xml:space="preserve">ominated authorised </w:t>
            </w:r>
            <w:r w:rsidRPr="00056966">
              <w:rPr>
                <w:rFonts w:ascii="Calibri" w:eastAsia="MS Gothic" w:hAnsi="Calibri"/>
                <w:b/>
                <w:bCs/>
                <w:sz w:val="28"/>
                <w:szCs w:val="28"/>
                <w:lang w:val="en-AU" w:eastAsia="en-US"/>
              </w:rPr>
              <w:t>contact</w:t>
            </w:r>
          </w:p>
        </w:tc>
      </w:tr>
      <w:tr w:rsidR="00892A95" w14:paraId="4AC6518C" w14:textId="77777777" w:rsidTr="00892A95">
        <w:tc>
          <w:tcPr>
            <w:tcW w:w="4360" w:type="dxa"/>
            <w:gridSpan w:val="2"/>
          </w:tcPr>
          <w:p w14:paraId="10A165B7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Authorised contact</w:t>
            </w:r>
            <w:r w:rsidRPr="00056966">
              <w:rPr>
                <w:rFonts w:ascii="Calibri" w:hAnsi="Calibri"/>
                <w:sz w:val="24"/>
                <w:lang w:val="en-AU" w:eastAsia="en-US"/>
              </w:rPr>
              <w:t xml:space="preserve"> name</w:t>
            </w:r>
          </w:p>
          <w:p w14:paraId="1AC7E02B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00EF9E6D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</w:tc>
        <w:tc>
          <w:tcPr>
            <w:tcW w:w="4361" w:type="dxa"/>
            <w:gridSpan w:val="2"/>
          </w:tcPr>
          <w:p w14:paraId="039D760C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Authorised</w:t>
            </w:r>
            <w:r w:rsidRPr="00056966">
              <w:rPr>
                <w:rFonts w:ascii="Calibri" w:hAnsi="Calibri"/>
                <w:sz w:val="24"/>
                <w:lang w:val="en-AU" w:eastAsia="en-US"/>
              </w:rPr>
              <w:t xml:space="preserve"> contact number</w:t>
            </w:r>
          </w:p>
        </w:tc>
      </w:tr>
      <w:tr w:rsidR="00892A95" w14:paraId="1B2FF613" w14:textId="77777777" w:rsidTr="00892A95">
        <w:tc>
          <w:tcPr>
            <w:tcW w:w="4360" w:type="dxa"/>
            <w:gridSpan w:val="2"/>
          </w:tcPr>
          <w:p w14:paraId="35334D1F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Authorised contact</w:t>
            </w:r>
            <w:r w:rsidRPr="00056966">
              <w:rPr>
                <w:rFonts w:ascii="Calibri" w:hAnsi="Calibri"/>
                <w:sz w:val="24"/>
                <w:lang w:val="en-AU" w:eastAsia="en-US"/>
              </w:rPr>
              <w:t xml:space="preserve"> mailing address</w:t>
            </w:r>
          </w:p>
          <w:p w14:paraId="0C227003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202FDD16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67415F18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</w:tc>
        <w:tc>
          <w:tcPr>
            <w:tcW w:w="4361" w:type="dxa"/>
            <w:gridSpan w:val="2"/>
          </w:tcPr>
          <w:p w14:paraId="51EA0E35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sz w:val="24"/>
                <w:lang w:val="en-AU" w:eastAsia="en-US"/>
              </w:rPr>
              <w:t>Authorised contact</w:t>
            </w:r>
            <w:r w:rsidRPr="00056966">
              <w:rPr>
                <w:rFonts w:ascii="Calibri" w:hAnsi="Calibri"/>
                <w:sz w:val="24"/>
                <w:lang w:val="en-AU" w:eastAsia="en-US"/>
              </w:rPr>
              <w:t xml:space="preserve"> email address</w:t>
            </w:r>
          </w:p>
        </w:tc>
      </w:tr>
      <w:tr w:rsidR="00892A95" w14:paraId="6A8DAED6" w14:textId="77777777" w:rsidTr="00892A95">
        <w:tc>
          <w:tcPr>
            <w:tcW w:w="1809" w:type="dxa"/>
          </w:tcPr>
          <w:p w14:paraId="1A00032F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sz w:val="24"/>
                <w:lang w:val="en-AU" w:eastAsia="en-US"/>
              </w:rPr>
            </w:pPr>
            <w:r w:rsidRPr="00056966">
              <w:rPr>
                <w:rFonts w:ascii="Calibri" w:hAnsi="Calibri"/>
                <w:sz w:val="24"/>
                <w:lang w:val="en-AU" w:eastAsia="en-US"/>
              </w:rPr>
              <w:t>Date of birth</w:t>
            </w:r>
          </w:p>
          <w:p w14:paraId="0D86D21B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  <w:p w14:paraId="083719D9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</w:p>
        </w:tc>
        <w:tc>
          <w:tcPr>
            <w:tcW w:w="5103" w:type="dxa"/>
            <w:gridSpan w:val="2"/>
          </w:tcPr>
          <w:p w14:paraId="44E74A9C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color w:val="000000"/>
                <w:sz w:val="24"/>
                <w:lang w:val="en-AU" w:eastAsia="en-US"/>
              </w:rPr>
              <w:t>Signature</w:t>
            </w:r>
          </w:p>
        </w:tc>
        <w:tc>
          <w:tcPr>
            <w:tcW w:w="1809" w:type="dxa"/>
          </w:tcPr>
          <w:p w14:paraId="78262606" w14:textId="77777777" w:rsidR="00892A95" w:rsidRDefault="00892A95" w:rsidP="00476E75">
            <w:pPr>
              <w:tabs>
                <w:tab w:val="clear" w:pos="1985"/>
                <w:tab w:val="left" w:pos="4820"/>
              </w:tabs>
              <w:ind w:right="-150"/>
              <w:jc w:val="left"/>
              <w:rPr>
                <w:rFonts w:ascii="Calibri" w:hAnsi="Calibri"/>
                <w:color w:val="000000"/>
                <w:sz w:val="24"/>
                <w:lang w:val="en-AU" w:eastAsia="en-US"/>
              </w:rPr>
            </w:pPr>
            <w:r>
              <w:rPr>
                <w:rFonts w:ascii="Calibri" w:hAnsi="Calibri"/>
                <w:color w:val="000000"/>
                <w:sz w:val="24"/>
                <w:lang w:val="en-AU" w:eastAsia="en-US"/>
              </w:rPr>
              <w:t>Date</w:t>
            </w:r>
          </w:p>
        </w:tc>
      </w:tr>
    </w:tbl>
    <w:p w14:paraId="58792EEB" w14:textId="77777777" w:rsidR="00892A95" w:rsidRDefault="00892A95" w:rsidP="00476E75">
      <w:pPr>
        <w:tabs>
          <w:tab w:val="clear" w:pos="1985"/>
          <w:tab w:val="left" w:pos="4820"/>
        </w:tabs>
        <w:ind w:right="-150"/>
        <w:jc w:val="left"/>
        <w:rPr>
          <w:rFonts w:ascii="Calibri" w:hAnsi="Calibri"/>
          <w:color w:val="000000"/>
          <w:sz w:val="24"/>
          <w:lang w:val="en-AU" w:eastAsia="en-US"/>
        </w:rPr>
      </w:pPr>
    </w:p>
    <w:sectPr w:rsidR="00892A95" w:rsidSect="00611C04">
      <w:headerReference w:type="first" r:id="rId11"/>
      <w:pgSz w:w="11907" w:h="16840" w:code="9"/>
      <w:pgMar w:top="2127" w:right="1701" w:bottom="1985" w:left="1701" w:header="720" w:footer="113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0458F" w14:textId="77777777" w:rsidR="00611C04" w:rsidRDefault="00611C04">
      <w:r>
        <w:separator/>
      </w:r>
    </w:p>
  </w:endnote>
  <w:endnote w:type="continuationSeparator" w:id="0">
    <w:p w14:paraId="7D8C1FB8" w14:textId="77777777" w:rsidR="00611C04" w:rsidRDefault="00611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06C54" w14:textId="77777777" w:rsidR="00611C04" w:rsidRDefault="00611C04">
      <w:r>
        <w:separator/>
      </w:r>
    </w:p>
  </w:footnote>
  <w:footnote w:type="continuationSeparator" w:id="0">
    <w:p w14:paraId="1608F6E2" w14:textId="77777777" w:rsidR="00611C04" w:rsidRDefault="00611C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1F905" w14:textId="77777777" w:rsidR="003241FA" w:rsidRDefault="00C82844">
    <w:pPr>
      <w:pStyle w:val="Header"/>
    </w:pPr>
    <w:r>
      <w:rPr>
        <w:noProof/>
      </w:rPr>
      <w:drawing>
        <wp:anchor distT="0" distB="0" distL="114300" distR="114300" simplePos="0" relativeHeight="251657728" behindDoc="1" locked="1" layoutInCell="1" allowOverlap="1" wp14:anchorId="4CFD80C7" wp14:editId="34423BDE">
          <wp:simplePos x="0" y="0"/>
          <wp:positionH relativeFrom="page">
            <wp:align>left</wp:align>
          </wp:positionH>
          <wp:positionV relativeFrom="page">
            <wp:posOffset>19685</wp:posOffset>
          </wp:positionV>
          <wp:extent cx="7568565" cy="10706735"/>
          <wp:effectExtent l="0" t="0" r="0" b="0"/>
          <wp:wrapNone/>
          <wp:docPr id="1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0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32B8E"/>
    <w:multiLevelType w:val="hybridMultilevel"/>
    <w:tmpl w:val="6396D91E"/>
    <w:lvl w:ilvl="0" w:tplc="D13A24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DC260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82943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2B23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6E167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14037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9EA1F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8C66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0897C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C0002E"/>
    <w:multiLevelType w:val="hybridMultilevel"/>
    <w:tmpl w:val="0096DC20"/>
    <w:lvl w:ilvl="0" w:tplc="6C2A06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DCAA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5635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68A9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3A7B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9C512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D4DD2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B039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E8D7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A21ED"/>
    <w:multiLevelType w:val="hybridMultilevel"/>
    <w:tmpl w:val="828EF6C4"/>
    <w:lvl w:ilvl="0" w:tplc="6518E8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7030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0EAA5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6013E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B403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C429A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A25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D6F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F298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4D3B93"/>
    <w:multiLevelType w:val="hybridMultilevel"/>
    <w:tmpl w:val="7C5EAD50"/>
    <w:lvl w:ilvl="0" w:tplc="4B9ABCB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D009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58EA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D63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AA4F5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1CB9B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020A6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3EFC5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5A3D3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98669336">
    <w:abstractNumId w:val="0"/>
  </w:num>
  <w:num w:numId="2" w16cid:durableId="1199972027">
    <w:abstractNumId w:val="2"/>
  </w:num>
  <w:num w:numId="3" w16cid:durableId="1368868441">
    <w:abstractNumId w:val="3"/>
  </w:num>
  <w:num w:numId="4" w16cid:durableId="987435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attachedTemplate r:id="rId1"/>
  <w:documentProtection w:formatting="1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183"/>
    <w:rsid w:val="000140FC"/>
    <w:rsid w:val="000326B9"/>
    <w:rsid w:val="00056966"/>
    <w:rsid w:val="000F01F3"/>
    <w:rsid w:val="00131590"/>
    <w:rsid w:val="0013264A"/>
    <w:rsid w:val="001711EB"/>
    <w:rsid w:val="00176C11"/>
    <w:rsid w:val="001908C6"/>
    <w:rsid w:val="001A2D55"/>
    <w:rsid w:val="001A5D48"/>
    <w:rsid w:val="001C2FA4"/>
    <w:rsid w:val="00214D7E"/>
    <w:rsid w:val="00240291"/>
    <w:rsid w:val="002559BC"/>
    <w:rsid w:val="002C08C7"/>
    <w:rsid w:val="002C1513"/>
    <w:rsid w:val="002C779B"/>
    <w:rsid w:val="002E744E"/>
    <w:rsid w:val="00300183"/>
    <w:rsid w:val="003241FA"/>
    <w:rsid w:val="003500EC"/>
    <w:rsid w:val="00374590"/>
    <w:rsid w:val="00384209"/>
    <w:rsid w:val="003D4D3A"/>
    <w:rsid w:val="00431B03"/>
    <w:rsid w:val="00453408"/>
    <w:rsid w:val="00476E75"/>
    <w:rsid w:val="00480FA6"/>
    <w:rsid w:val="004B7DFE"/>
    <w:rsid w:val="005452AA"/>
    <w:rsid w:val="00545D2F"/>
    <w:rsid w:val="00576217"/>
    <w:rsid w:val="005A6525"/>
    <w:rsid w:val="005C6D65"/>
    <w:rsid w:val="005E71B1"/>
    <w:rsid w:val="00611C04"/>
    <w:rsid w:val="00617D3A"/>
    <w:rsid w:val="00645CB3"/>
    <w:rsid w:val="00655B4E"/>
    <w:rsid w:val="00680B19"/>
    <w:rsid w:val="006A241A"/>
    <w:rsid w:val="006A4C5E"/>
    <w:rsid w:val="006C256E"/>
    <w:rsid w:val="006F2383"/>
    <w:rsid w:val="00734EF4"/>
    <w:rsid w:val="00746992"/>
    <w:rsid w:val="00751F0D"/>
    <w:rsid w:val="00765423"/>
    <w:rsid w:val="00775C6A"/>
    <w:rsid w:val="007765C9"/>
    <w:rsid w:val="0078648E"/>
    <w:rsid w:val="00794587"/>
    <w:rsid w:val="00837444"/>
    <w:rsid w:val="00892A95"/>
    <w:rsid w:val="008E12C7"/>
    <w:rsid w:val="00911F4F"/>
    <w:rsid w:val="0092329B"/>
    <w:rsid w:val="00963FBB"/>
    <w:rsid w:val="009649D4"/>
    <w:rsid w:val="009A44DD"/>
    <w:rsid w:val="009D0F75"/>
    <w:rsid w:val="00AA5C36"/>
    <w:rsid w:val="00B13CD4"/>
    <w:rsid w:val="00B25342"/>
    <w:rsid w:val="00BA3018"/>
    <w:rsid w:val="00BA56A9"/>
    <w:rsid w:val="00BF6BFC"/>
    <w:rsid w:val="00C204C7"/>
    <w:rsid w:val="00C6300D"/>
    <w:rsid w:val="00C74962"/>
    <w:rsid w:val="00C82844"/>
    <w:rsid w:val="00CA79FB"/>
    <w:rsid w:val="00D11DE3"/>
    <w:rsid w:val="00D355C3"/>
    <w:rsid w:val="00D41281"/>
    <w:rsid w:val="00D71F0C"/>
    <w:rsid w:val="00D86664"/>
    <w:rsid w:val="00DD480C"/>
    <w:rsid w:val="00E045A8"/>
    <w:rsid w:val="00E27C96"/>
    <w:rsid w:val="00E47244"/>
    <w:rsid w:val="00E71998"/>
    <w:rsid w:val="00EB1598"/>
    <w:rsid w:val="00EF1E38"/>
    <w:rsid w:val="00F120D5"/>
    <w:rsid w:val="00F76D9C"/>
    <w:rsid w:val="00FA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7F2A9C"/>
  <w15:docId w15:val="{14032F41-6778-4558-BB8C-D750DDB3D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1985"/>
      </w:tabs>
      <w:jc w:val="both"/>
    </w:pPr>
    <w:rPr>
      <w:rFonts w:ascii="Arial" w:hAnsi="Arial"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  <w:rPr>
      <w:sz w:val="16"/>
    </w:rPr>
  </w:style>
  <w:style w:type="paragraph" w:styleId="BodyText">
    <w:name w:val="Body Text"/>
    <w:basedOn w:val="Normal"/>
    <w:link w:val="BodyTextChar"/>
  </w:style>
  <w:style w:type="paragraph" w:styleId="Closing">
    <w:name w:val="Closing"/>
    <w:basedOn w:val="BodyText"/>
    <w:next w:val="BodyText"/>
    <w:link w:val="ClosingChar"/>
    <w:pPr>
      <w:keepNext/>
    </w:pPr>
  </w:style>
  <w:style w:type="paragraph" w:styleId="Date">
    <w:name w:val="Date"/>
    <w:basedOn w:val="BodyText"/>
    <w:next w:val="BodyText"/>
    <w:link w:val="DateChar"/>
    <w:semiHidden/>
    <w:rPr>
      <w:noProof/>
    </w:rPr>
  </w:style>
  <w:style w:type="paragraph" w:customStyle="1" w:styleId="InsideAddress">
    <w:name w:val="Inside Address"/>
    <w:basedOn w:val="BodyText"/>
    <w:pPr>
      <w:keepLines/>
      <w:ind w:right="4321"/>
    </w:pPr>
  </w:style>
  <w:style w:type="paragraph" w:styleId="Salutation">
    <w:name w:val="Salutation"/>
    <w:basedOn w:val="BodyText"/>
    <w:next w:val="BodyText"/>
    <w:link w:val="SalutationChar"/>
    <w:semiHidden/>
  </w:style>
  <w:style w:type="paragraph" w:customStyle="1" w:styleId="SignatureJobTitle">
    <w:name w:val="Signature Job Title"/>
    <w:basedOn w:val="BodyText"/>
    <w:next w:val="BodyText"/>
    <w:pPr>
      <w:keepNext/>
      <w:keepLines/>
      <w:ind w:left="357" w:right="-11" w:hanging="357"/>
      <w:jc w:val="left"/>
    </w:pPr>
    <w:rPr>
      <w:b/>
    </w:rPr>
  </w:style>
  <w:style w:type="paragraph" w:customStyle="1" w:styleId="SignatureName">
    <w:name w:val="Signature Name"/>
    <w:basedOn w:val="BodyText"/>
    <w:next w:val="SignatureJobTitle"/>
    <w:pPr>
      <w:keepNext/>
      <w:keepLines/>
    </w:pPr>
    <w:rPr>
      <w:b/>
    </w:rPr>
  </w:style>
  <w:style w:type="paragraph" w:customStyle="1" w:styleId="Reference">
    <w:name w:val="Reference"/>
    <w:basedOn w:val="BodyText"/>
    <w:next w:val="BodyText"/>
    <w:pPr>
      <w:tabs>
        <w:tab w:val="clear" w:pos="1985"/>
        <w:tab w:val="left" w:pos="1701"/>
      </w:tabs>
      <w:jc w:val="left"/>
    </w:pPr>
    <w:rPr>
      <w:i/>
      <w:sz w:val="18"/>
    </w:rPr>
  </w:style>
  <w:style w:type="paragraph" w:customStyle="1" w:styleId="Subject">
    <w:name w:val="Subject"/>
    <w:basedOn w:val="BodyText"/>
    <w:next w:val="BodyText"/>
    <w:autoRedefine/>
    <w:rPr>
      <w:b/>
    </w:rPr>
  </w:style>
  <w:style w:type="paragraph" w:customStyle="1" w:styleId="letterhead">
    <w:name w:val="letterhead"/>
    <w:basedOn w:val="Subject"/>
    <w:next w:val="BodyText"/>
    <w:pPr>
      <w:spacing w:before="900"/>
      <w:jc w:val="left"/>
    </w:pPr>
  </w:style>
  <w:style w:type="character" w:customStyle="1" w:styleId="ClosingChar">
    <w:name w:val="Closing Char"/>
    <w:link w:val="Closing"/>
    <w:semiHidden/>
    <w:rsid w:val="00F120D5"/>
    <w:rPr>
      <w:rFonts w:ascii="Arial" w:hAnsi="Arial"/>
      <w:sz w:val="22"/>
      <w:lang w:val="en-GB"/>
    </w:rPr>
  </w:style>
  <w:style w:type="character" w:customStyle="1" w:styleId="DateChar">
    <w:name w:val="Date Char"/>
    <w:link w:val="Date"/>
    <w:semiHidden/>
    <w:rsid w:val="00F120D5"/>
    <w:rPr>
      <w:rFonts w:ascii="Arial" w:hAnsi="Arial"/>
      <w:noProof/>
      <w:sz w:val="22"/>
      <w:lang w:val="en-GB"/>
    </w:rPr>
  </w:style>
  <w:style w:type="character" w:customStyle="1" w:styleId="SalutationChar">
    <w:name w:val="Salutation Char"/>
    <w:link w:val="Salutation"/>
    <w:semiHidden/>
    <w:rsid w:val="00F120D5"/>
    <w:rPr>
      <w:rFonts w:ascii="Arial" w:hAnsi="Arial"/>
      <w:sz w:val="22"/>
      <w:lang w:val="en-GB"/>
    </w:rPr>
  </w:style>
  <w:style w:type="character" w:styleId="PlaceholderText">
    <w:name w:val="Placeholder Text"/>
    <w:uiPriority w:val="99"/>
    <w:semiHidden/>
    <w:rsid w:val="00374590"/>
    <w:rPr>
      <w:color w:val="808080"/>
    </w:rPr>
  </w:style>
  <w:style w:type="character" w:customStyle="1" w:styleId="Style1">
    <w:name w:val="Style1"/>
    <w:uiPriority w:val="1"/>
    <w:rsid w:val="00734EF4"/>
    <w:rPr>
      <w:b/>
    </w:rPr>
  </w:style>
  <w:style w:type="character" w:customStyle="1" w:styleId="Style2">
    <w:name w:val="Style2"/>
    <w:uiPriority w:val="1"/>
    <w:rsid w:val="00734EF4"/>
    <w:rPr>
      <w:b/>
    </w:rPr>
  </w:style>
  <w:style w:type="character" w:customStyle="1" w:styleId="Style3">
    <w:name w:val="Style3"/>
    <w:uiPriority w:val="1"/>
    <w:rsid w:val="00734EF4"/>
    <w:rPr>
      <w:caps/>
      <w:smallCaps w:val="0"/>
      <w:strike w:val="0"/>
      <w:dstrike w:val="0"/>
      <w:vanish w:val="0"/>
      <w:vertAlign w:val="baseline"/>
    </w:rPr>
  </w:style>
  <w:style w:type="character" w:customStyle="1" w:styleId="Style4">
    <w:name w:val="Style4"/>
    <w:uiPriority w:val="1"/>
    <w:rsid w:val="00734EF4"/>
    <w:rPr>
      <w:caps/>
      <w:smallCaps w:val="0"/>
      <w:strike w:val="0"/>
      <w:dstrike w:val="0"/>
      <w:vanish w:val="0"/>
      <w:vertAlign w:val="baseline"/>
    </w:rPr>
  </w:style>
  <w:style w:type="character" w:customStyle="1" w:styleId="Style5">
    <w:name w:val="Style5"/>
    <w:uiPriority w:val="1"/>
    <w:rsid w:val="00734EF4"/>
    <w:rPr>
      <w:b/>
    </w:rPr>
  </w:style>
  <w:style w:type="character" w:customStyle="1" w:styleId="Style6">
    <w:name w:val="Style6"/>
    <w:uiPriority w:val="1"/>
    <w:rsid w:val="006F2383"/>
    <w:rPr>
      <w:caps w:val="0"/>
      <w:smallCaps w:val="0"/>
      <w:strike w:val="0"/>
      <w:dstrike w:val="0"/>
      <w:vanish/>
      <w:vertAlign w:val="baseline"/>
    </w:rPr>
  </w:style>
  <w:style w:type="character" w:customStyle="1" w:styleId="Style7">
    <w:name w:val="Style7"/>
    <w:uiPriority w:val="1"/>
    <w:rsid w:val="006F2383"/>
    <w:rPr>
      <w:caps w:val="0"/>
      <w:smallCaps w:val="0"/>
      <w:strike w:val="0"/>
      <w:dstrike w:val="0"/>
      <w:vanish/>
      <w:vertAlign w:val="baseline"/>
    </w:rPr>
  </w:style>
  <w:style w:type="character" w:customStyle="1" w:styleId="BodyTextChar">
    <w:name w:val="Body Text Char"/>
    <w:link w:val="BodyText"/>
    <w:rsid w:val="00EB1598"/>
    <w:rPr>
      <w:rFonts w:ascii="Arial" w:hAnsi="Arial"/>
      <w:sz w:val="22"/>
      <w:lang w:val="en-GB"/>
    </w:rPr>
  </w:style>
  <w:style w:type="table" w:styleId="TableGrid">
    <w:name w:val="Table Grid"/>
    <w:basedOn w:val="TableNormal"/>
    <w:uiPriority w:val="59"/>
    <w:rsid w:val="00892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911F4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76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46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01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32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301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4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31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2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39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210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7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2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0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2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41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9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6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9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6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63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03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2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55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032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5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52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7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0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0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4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47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9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39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81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whittlesea.vic.gov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AUTHORITY\templates\ArrangeRev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6FE4A5B1A3694BA1199EF984B590A7" ma:contentTypeVersion="10" ma:contentTypeDescription="Create a new document." ma:contentTypeScope="" ma:versionID="02ba75f6aedd909db22150eff7f8393d">
  <xsd:schema xmlns:xsd="http://www.w3.org/2001/XMLSchema" xmlns:xs="http://www.w3.org/2001/XMLSchema" xmlns:p="http://schemas.microsoft.com/office/2006/metadata/properties" xmlns:ns3="cff824df-fed3-4e03-a944-db7e34c17aa6" xmlns:ns4="0a1b0905-07eb-45e5-ba81-eab1d53db0fc" targetNamespace="http://schemas.microsoft.com/office/2006/metadata/properties" ma:root="true" ma:fieldsID="64a77f4a8fb0464c0fe008bd7e6ee691" ns3:_="" ns4:_="">
    <xsd:import namespace="cff824df-fed3-4e03-a944-db7e34c17aa6"/>
    <xsd:import namespace="0a1b0905-07eb-45e5-ba81-eab1d53db0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824df-fed3-4e03-a944-db7e34c17a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b0905-07eb-45e5-ba81-eab1d53db0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16AAF0-309D-438F-8CEE-F69F3886F3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DB785D-FFE9-4A35-A5B9-55642C8ADC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f824df-fed3-4e03-a944-db7e34c17aa6"/>
    <ds:schemaRef ds:uri="0a1b0905-07eb-45e5-ba81-eab1d53db0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3034D-89BF-47CE-AF4F-09153CB81D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J:\AUTHORITY\templates\ArrangeRev.dot</Template>
  <TotalTime>1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Whittlesea Letter Template</vt:lpstr>
    </vt:vector>
  </TitlesOfParts>
  <Company>INFOMAT AUSTRALIA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Whittlesea Letter Template</dc:title>
  <dc:subject/>
  <dc:creator>Zoran Krstevski</dc:creator>
  <cp:keywords/>
  <cp:lastModifiedBy>Microsoft Office User</cp:lastModifiedBy>
  <cp:revision>2</cp:revision>
  <cp:lastPrinted>2020-01-20T02:29:00Z</cp:lastPrinted>
  <dcterms:created xsi:type="dcterms:W3CDTF">2024-04-25T23:31:00Z</dcterms:created>
  <dcterms:modified xsi:type="dcterms:W3CDTF">2024-04-25T23:31:00Z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0x010100E66FE4A5B1A3694BA1199EF984B590A7</vt:lpwstr>
  </property>
</Properties>
</file>