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48963" w14:textId="77777777" w:rsidR="00F54363" w:rsidRDefault="00F54363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2F475F00" w14:textId="77777777" w:rsidR="00F54363" w:rsidRDefault="00F54363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60145A24" w14:textId="59385D5D" w:rsidR="00F54363" w:rsidRDefault="00CA6F1F">
      <w:pPr>
        <w:pStyle w:val="ListParagraph"/>
        <w:numPr>
          <w:ilvl w:val="0"/>
          <w:numId w:val="1"/>
        </w:numPr>
        <w:tabs>
          <w:tab w:val="left" w:pos="879"/>
        </w:tabs>
        <w:spacing w:before="64"/>
        <w:ind w:firstLine="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What grade are you in? (Please</w:t>
      </w:r>
      <w:r>
        <w:rPr>
          <w:rFonts w:ascii="Arial"/>
          <w:b/>
          <w:color w:val="005A95"/>
          <w:spacing w:val="-6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tick)</w:t>
      </w:r>
    </w:p>
    <w:p w14:paraId="07D2FA70" w14:textId="77777777" w:rsidR="00F54363" w:rsidRDefault="00F54363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43DE489E" w14:textId="266A0CDC" w:rsidR="00F54363" w:rsidRDefault="0053583E">
      <w:pPr>
        <w:tabs>
          <w:tab w:val="left" w:pos="2726"/>
          <w:tab w:val="left" w:pos="4886"/>
        </w:tabs>
        <w:ind w:left="946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701D88B0" wp14:editId="06A94288">
                <wp:simplePos x="0" y="0"/>
                <wp:positionH relativeFrom="page">
                  <wp:posOffset>362585</wp:posOffset>
                </wp:positionH>
                <wp:positionV relativeFrom="paragraph">
                  <wp:posOffset>-6985</wp:posOffset>
                </wp:positionV>
                <wp:extent cx="171450" cy="171450"/>
                <wp:effectExtent l="10160" t="12065" r="8890" b="6985"/>
                <wp:wrapNone/>
                <wp:docPr id="26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11"/>
                          <a:chExt cx="270" cy="270"/>
                        </a:xfrm>
                      </wpg:grpSpPr>
                      <wps:wsp>
                        <wps:cNvPr id="27" name="Freeform 202"/>
                        <wps:cNvSpPr>
                          <a:spLocks/>
                        </wps:cNvSpPr>
                        <wps:spPr bwMode="auto">
                          <a:xfrm>
                            <a:off x="572" y="-1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58 -11"/>
                              <a:gd name="T3" fmla="*/ 258 h 270"/>
                              <a:gd name="T4" fmla="+- 0 841 572"/>
                              <a:gd name="T5" fmla="*/ T4 w 270"/>
                              <a:gd name="T6" fmla="+- 0 258 -11"/>
                              <a:gd name="T7" fmla="*/ 258 h 270"/>
                              <a:gd name="T8" fmla="+- 0 841 572"/>
                              <a:gd name="T9" fmla="*/ T8 w 270"/>
                              <a:gd name="T10" fmla="+- 0 -11 -11"/>
                              <a:gd name="T11" fmla="*/ -11 h 270"/>
                              <a:gd name="T12" fmla="+- 0 572 572"/>
                              <a:gd name="T13" fmla="*/ T12 w 270"/>
                              <a:gd name="T14" fmla="+- 0 -11 -11"/>
                              <a:gd name="T15" fmla="*/ -11 h 270"/>
                              <a:gd name="T16" fmla="+- 0 572 572"/>
                              <a:gd name="T17" fmla="*/ T16 w 270"/>
                              <a:gd name="T18" fmla="+- 0 258 -11"/>
                              <a:gd name="T19" fmla="*/ 25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28.55pt;margin-top:-.55pt;width:13.5pt;height:13.5pt;z-index:1264;mso-position-horizontal-relative:page" coordorigin="572,-1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">
                <v:shape id="Freeform 202" o:spid="_x0000_s1027" style="position:absolute;left:572;top:-1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iJsMA&#10;AADbAAAADwAAAGRycy9kb3ducmV2LnhtbESPT2sCMRTE74V+h/AKvdWsS7F1NYoI0l6EVOv9uXn7&#10;Bzcvyya667c3guBxmJnfMPPlYBtxoc7XjhWMRwkI4tyZmksF//vNxzcIH5ANNo5JwZU8LBevL3PM&#10;jOv5jy67UIoIYZ+hgiqENpPS5xVZ9CPXEkevcJ3FEGVXStNhH+G2kWmSTKTFmuNChS2tK8pPu7NV&#10;cMTPtNjobb8yP31xmFp91Vor9f42rGYgAg3hGX60f42C9Av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tiJsMAAADbAAAADwAAAAAAAAAAAAAAAACYAgAAZHJzL2Rv&#10;d25yZXYueG1sUEsFBgAAAAAEAAQA9QAAAIgDAAAAAA==&#10;" path="m,269r269,l269,,,,,269xe" filled="f" strokecolor="#231f20" strokeweight=".5pt">
                  <v:path arrowok="t" o:connecttype="custom" o:connectlocs="0,258;269,258;269,-11;0,-11;0,25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20" behindDoc="1" locked="0" layoutInCell="1" allowOverlap="1" wp14:anchorId="3811CC90" wp14:editId="75F2B4B1">
                <wp:simplePos x="0" y="0"/>
                <wp:positionH relativeFrom="page">
                  <wp:posOffset>1496695</wp:posOffset>
                </wp:positionH>
                <wp:positionV relativeFrom="paragraph">
                  <wp:posOffset>-6985</wp:posOffset>
                </wp:positionV>
                <wp:extent cx="171450" cy="171450"/>
                <wp:effectExtent l="10795" t="12065" r="8255" b="6985"/>
                <wp:wrapNone/>
                <wp:docPr id="24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358" y="-11"/>
                          <a:chExt cx="270" cy="270"/>
                        </a:xfrm>
                      </wpg:grpSpPr>
                      <wps:wsp>
                        <wps:cNvPr id="25" name="Freeform 200"/>
                        <wps:cNvSpPr>
                          <a:spLocks/>
                        </wps:cNvSpPr>
                        <wps:spPr bwMode="auto">
                          <a:xfrm>
                            <a:off x="2358" y="-11"/>
                            <a:ext cx="270" cy="270"/>
                          </a:xfrm>
                          <a:custGeom>
                            <a:avLst/>
                            <a:gdLst>
                              <a:gd name="T0" fmla="+- 0 2358 2358"/>
                              <a:gd name="T1" fmla="*/ T0 w 270"/>
                              <a:gd name="T2" fmla="+- 0 258 -11"/>
                              <a:gd name="T3" fmla="*/ 258 h 270"/>
                              <a:gd name="T4" fmla="+- 0 2627 2358"/>
                              <a:gd name="T5" fmla="*/ T4 w 270"/>
                              <a:gd name="T6" fmla="+- 0 258 -11"/>
                              <a:gd name="T7" fmla="*/ 258 h 270"/>
                              <a:gd name="T8" fmla="+- 0 2627 2358"/>
                              <a:gd name="T9" fmla="*/ T8 w 270"/>
                              <a:gd name="T10" fmla="+- 0 -11 -11"/>
                              <a:gd name="T11" fmla="*/ -11 h 270"/>
                              <a:gd name="T12" fmla="+- 0 2358 2358"/>
                              <a:gd name="T13" fmla="*/ T12 w 270"/>
                              <a:gd name="T14" fmla="+- 0 -11 -11"/>
                              <a:gd name="T15" fmla="*/ -11 h 270"/>
                              <a:gd name="T16" fmla="+- 0 2358 2358"/>
                              <a:gd name="T17" fmla="*/ T16 w 270"/>
                              <a:gd name="T18" fmla="+- 0 258 -11"/>
                              <a:gd name="T19" fmla="*/ 25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117.85pt;margin-top:-.55pt;width:13.5pt;height:13.5pt;z-index:-7960;mso-position-horizontal-relative:page" coordorigin="2358,-1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">
                <v:shape id="Freeform 200" o:spid="_x0000_s1027" style="position:absolute;left:2358;top:-1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ZysMA&#10;AADbAAAADwAAAGRycy9kb3ducmV2LnhtbESPT2sCMRTE74V+h/AKvdWsSy11NYoI0l6EVOv9uXn7&#10;Bzcvyya667c3guBxmJnfMPPlYBtxoc7XjhWMRwkI4tyZmksF//vNxzcIH5ANNo5JwZU8LBevL3PM&#10;jOv5jy67UIoIYZ+hgiqENpPS5xVZ9CPXEkevcJ3FEGVXStNhH+G2kWmSfEmLNceFCltaV5Sfdmer&#10;4IifabHR235lfvriMLX6qrVW6v1tWM1ABBrCM/xo/xoF6QT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VZysMAAADbAAAADwAAAAAAAAAAAAAAAACYAgAAZHJzL2Rv&#10;d25yZXYueG1sUEsFBgAAAAAEAAQA9QAAAIgDAAAAAA==&#10;" path="m,269r269,l269,,,,,269xe" filled="f" strokecolor="#231f20" strokeweight=".5pt">
                  <v:path arrowok="t" o:connecttype="custom" o:connectlocs="0,258;269,258;269,-11;0,-11;0,25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44" behindDoc="1" locked="0" layoutInCell="1" allowOverlap="1" wp14:anchorId="1DE17746" wp14:editId="10D48E29">
                <wp:simplePos x="0" y="0"/>
                <wp:positionH relativeFrom="page">
                  <wp:posOffset>2865120</wp:posOffset>
                </wp:positionH>
                <wp:positionV relativeFrom="paragraph">
                  <wp:posOffset>-6985</wp:posOffset>
                </wp:positionV>
                <wp:extent cx="171450" cy="171450"/>
                <wp:effectExtent l="7620" t="12065" r="11430" b="6985"/>
                <wp:wrapNone/>
                <wp:docPr id="2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4512" y="-11"/>
                          <a:chExt cx="270" cy="270"/>
                        </a:xfrm>
                      </wpg:grpSpPr>
                      <wps:wsp>
                        <wps:cNvPr id="23" name="Freeform 198"/>
                        <wps:cNvSpPr>
                          <a:spLocks/>
                        </wps:cNvSpPr>
                        <wps:spPr bwMode="auto">
                          <a:xfrm>
                            <a:off x="4512" y="-11"/>
                            <a:ext cx="270" cy="27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270"/>
                              <a:gd name="T2" fmla="+- 0 258 -11"/>
                              <a:gd name="T3" fmla="*/ 258 h 270"/>
                              <a:gd name="T4" fmla="+- 0 4781 4512"/>
                              <a:gd name="T5" fmla="*/ T4 w 270"/>
                              <a:gd name="T6" fmla="+- 0 258 -11"/>
                              <a:gd name="T7" fmla="*/ 258 h 270"/>
                              <a:gd name="T8" fmla="+- 0 4781 4512"/>
                              <a:gd name="T9" fmla="*/ T8 w 270"/>
                              <a:gd name="T10" fmla="+- 0 -11 -11"/>
                              <a:gd name="T11" fmla="*/ -11 h 270"/>
                              <a:gd name="T12" fmla="+- 0 4512 4512"/>
                              <a:gd name="T13" fmla="*/ T12 w 270"/>
                              <a:gd name="T14" fmla="+- 0 -11 -11"/>
                              <a:gd name="T15" fmla="*/ -11 h 270"/>
                              <a:gd name="T16" fmla="+- 0 4512 4512"/>
                              <a:gd name="T17" fmla="*/ T16 w 270"/>
                              <a:gd name="T18" fmla="+- 0 258 -11"/>
                              <a:gd name="T19" fmla="*/ 25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225.6pt;margin-top:-.55pt;width:13.5pt;height:13.5pt;z-index:-7936;mso-position-horizontal-relative:page" coordorigin="4512,-1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">
                <v:shape id="Freeform 198" o:spid="_x0000_s1027" style="position:absolute;left:4512;top:-1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kJcMA&#10;AADbAAAADwAAAGRycy9kb3ducmV2LnhtbESPT2sCMRTE74V+h/AKvdWsWyl1NYoI0l6EVOv9uXn7&#10;Bzcvyya667c3guBxmJnfMPPlYBtxoc7XjhWMRwkI4tyZmksF//vNxzcIH5ANNo5JwZU8LBevL3PM&#10;jOv5jy67UIoIYZ+hgiqENpPS5xVZ9CPXEkevcJ3FEGVXStNhH+G2kWmSfEmLNceFCltaV5Sfdmer&#10;4IiTtNjobb8yP31xmFp91Vor9f42rGYgAg3hGX60f42C9BP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BkJcMAAADbAAAADwAAAAAAAAAAAAAAAACYAgAAZHJzL2Rv&#10;d25yZXYueG1sUEsFBgAAAAAEAAQA9QAAAIgDAAAAAA==&#10;" path="m,269r269,l269,,,,,269xe" filled="f" strokecolor="#231f20" strokeweight=".5pt">
                  <v:path arrowok="t" o:connecttype="custom" o:connectlocs="0,258;269,258;269,-11;0,-11;0,258" o:connectangles="0,0,0,0,0"/>
                </v:shape>
                <w10:wrap anchorx="page"/>
              </v:group>
            </w:pict>
          </mc:Fallback>
        </mc:AlternateContent>
      </w:r>
      <w:r w:rsidR="00CA6F1F">
        <w:rPr>
          <w:rFonts w:ascii="Arial"/>
          <w:color w:val="231F20"/>
        </w:rPr>
        <w:t>Prep</w:t>
      </w:r>
      <w:r w:rsidR="00CA6F1F">
        <w:rPr>
          <w:rFonts w:ascii="Arial"/>
          <w:color w:val="231F20"/>
        </w:rPr>
        <w:tab/>
        <w:t>Grade</w:t>
      </w:r>
      <w:r w:rsidR="00CA6F1F">
        <w:rPr>
          <w:rFonts w:ascii="Arial"/>
          <w:color w:val="231F20"/>
          <w:spacing w:val="-1"/>
        </w:rPr>
        <w:t xml:space="preserve"> </w:t>
      </w:r>
      <w:r w:rsidR="00CA6F1F">
        <w:rPr>
          <w:rFonts w:ascii="Arial"/>
          <w:color w:val="231F20"/>
        </w:rPr>
        <w:t>1</w:t>
      </w:r>
      <w:r w:rsidR="00CA6F1F">
        <w:rPr>
          <w:rFonts w:ascii="Arial"/>
          <w:color w:val="231F20"/>
        </w:rPr>
        <w:tab/>
        <w:t>Grade</w:t>
      </w:r>
      <w:r w:rsidR="00CA6F1F">
        <w:rPr>
          <w:rFonts w:ascii="Arial"/>
          <w:color w:val="231F20"/>
          <w:spacing w:val="-1"/>
        </w:rPr>
        <w:t xml:space="preserve"> </w:t>
      </w:r>
      <w:r w:rsidR="00CA6F1F">
        <w:rPr>
          <w:rFonts w:ascii="Arial"/>
          <w:color w:val="231F20"/>
        </w:rPr>
        <w:t>2</w:t>
      </w:r>
    </w:p>
    <w:p w14:paraId="4194BC80" w14:textId="77777777" w:rsidR="00F54363" w:rsidRDefault="00F54363">
      <w:pPr>
        <w:rPr>
          <w:rFonts w:ascii="Arial" w:eastAsia="Arial" w:hAnsi="Arial" w:cs="Arial"/>
        </w:rPr>
      </w:pPr>
    </w:p>
    <w:p w14:paraId="021051F2" w14:textId="77777777" w:rsidR="00F54363" w:rsidRDefault="00F54363">
      <w:pPr>
        <w:spacing w:before="3"/>
        <w:rPr>
          <w:rFonts w:ascii="Arial" w:eastAsia="Arial" w:hAnsi="Arial" w:cs="Arial"/>
          <w:sz w:val="26"/>
          <w:szCs w:val="26"/>
        </w:rPr>
      </w:pPr>
    </w:p>
    <w:p w14:paraId="4724636A" w14:textId="77777777" w:rsidR="00F54363" w:rsidRDefault="00CA6F1F">
      <w:pPr>
        <w:pStyle w:val="ListParagraph"/>
        <w:numPr>
          <w:ilvl w:val="0"/>
          <w:numId w:val="1"/>
        </w:numPr>
        <w:tabs>
          <w:tab w:val="left" w:pos="868"/>
        </w:tabs>
        <w:ind w:left="867" w:hanging="301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Are you a boy or</w:t>
      </w:r>
      <w:r>
        <w:rPr>
          <w:rFonts w:ascii="Arial"/>
          <w:b/>
          <w:color w:val="005A95"/>
          <w:spacing w:val="-6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girl?</w:t>
      </w:r>
    </w:p>
    <w:p w14:paraId="5A06C3AF" w14:textId="77777777" w:rsidR="00F54363" w:rsidRDefault="00F54363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508DE9D0" w14:textId="3875D21F" w:rsidR="00F54363" w:rsidRDefault="0053583E">
      <w:pPr>
        <w:tabs>
          <w:tab w:val="left" w:pos="2726"/>
        </w:tabs>
        <w:ind w:left="946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6DA96C6D" wp14:editId="6116883F">
                <wp:simplePos x="0" y="0"/>
                <wp:positionH relativeFrom="page">
                  <wp:posOffset>362585</wp:posOffset>
                </wp:positionH>
                <wp:positionV relativeFrom="paragraph">
                  <wp:posOffset>-9525</wp:posOffset>
                </wp:positionV>
                <wp:extent cx="171450" cy="171450"/>
                <wp:effectExtent l="10160" t="9525" r="8890" b="9525"/>
                <wp:wrapNone/>
                <wp:docPr id="2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16"/>
                          <a:chExt cx="270" cy="270"/>
                        </a:xfrm>
                      </wpg:grpSpPr>
                      <wps:wsp>
                        <wps:cNvPr id="21" name="Freeform 196"/>
                        <wps:cNvSpPr>
                          <a:spLocks/>
                        </wps:cNvSpPr>
                        <wps:spPr bwMode="auto">
                          <a:xfrm>
                            <a:off x="572" y="-16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54 -16"/>
                              <a:gd name="T3" fmla="*/ 254 h 270"/>
                              <a:gd name="T4" fmla="+- 0 841 572"/>
                              <a:gd name="T5" fmla="*/ T4 w 270"/>
                              <a:gd name="T6" fmla="+- 0 254 -16"/>
                              <a:gd name="T7" fmla="*/ 254 h 270"/>
                              <a:gd name="T8" fmla="+- 0 841 572"/>
                              <a:gd name="T9" fmla="*/ T8 w 270"/>
                              <a:gd name="T10" fmla="+- 0 -16 -16"/>
                              <a:gd name="T11" fmla="*/ -16 h 270"/>
                              <a:gd name="T12" fmla="+- 0 572 572"/>
                              <a:gd name="T13" fmla="*/ T12 w 270"/>
                              <a:gd name="T14" fmla="+- 0 -16 -16"/>
                              <a:gd name="T15" fmla="*/ -16 h 270"/>
                              <a:gd name="T16" fmla="+- 0 572 572"/>
                              <a:gd name="T17" fmla="*/ T16 w 270"/>
                              <a:gd name="T18" fmla="+- 0 254 -16"/>
                              <a:gd name="T19" fmla="*/ 25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28.55pt;margin-top:-.75pt;width:13.5pt;height:13.5pt;z-index:1336;mso-position-horizontal-relative:page" coordorigin="572,-1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">
                <v:shape id="Freeform 196" o:spid="_x0000_s1027" style="position:absolute;left:572;top:-1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5fycIA&#10;AADbAAAADwAAAGRycy9kb3ducmV2LnhtbESPW4vCMBSE3xf8D+EIvq2pRZa1GkUE2X0Rsl7ej83p&#10;BZuT0kRb/71ZWNjHYWa+YVabwTbiQZ2vHSuYTRMQxLkzNZcKzqf9+ycIH5ANNo5JwZM8bNajtxVm&#10;xvX8Q49jKEWEsM9QQRVCm0np84os+qlriaNXuM5iiLIrpemwj3DbyDRJPqTFmuNChS3tKspvx7tV&#10;cMV5Wuz1od+ar764LKx+aq2VmoyH7RJEoCH8h//a30ZBOoPf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l/JwgAAANsAAAAPAAAAAAAAAAAAAAAAAJgCAABkcnMvZG93&#10;bnJldi54bWxQSwUGAAAAAAQABAD1AAAAhwMAAAAA&#10;" path="m,270r269,l269,,,,,270xe" filled="f" strokecolor="#231f20" strokeweight=".5pt">
                  <v:path arrowok="t" o:connecttype="custom" o:connectlocs="0,254;269,254;269,-16;0,-16;0,25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92" behindDoc="1" locked="0" layoutInCell="1" allowOverlap="1" wp14:anchorId="17B1940D" wp14:editId="20801E11">
                <wp:simplePos x="0" y="0"/>
                <wp:positionH relativeFrom="page">
                  <wp:posOffset>1496695</wp:posOffset>
                </wp:positionH>
                <wp:positionV relativeFrom="paragraph">
                  <wp:posOffset>-9525</wp:posOffset>
                </wp:positionV>
                <wp:extent cx="171450" cy="171450"/>
                <wp:effectExtent l="10795" t="9525" r="8255" b="9525"/>
                <wp:wrapNone/>
                <wp:docPr id="18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358" y="-16"/>
                          <a:chExt cx="270" cy="270"/>
                        </a:xfrm>
                      </wpg:grpSpPr>
                      <wps:wsp>
                        <wps:cNvPr id="19" name="Freeform 194"/>
                        <wps:cNvSpPr>
                          <a:spLocks/>
                        </wps:cNvSpPr>
                        <wps:spPr bwMode="auto">
                          <a:xfrm>
                            <a:off x="2358" y="-16"/>
                            <a:ext cx="270" cy="270"/>
                          </a:xfrm>
                          <a:custGeom>
                            <a:avLst/>
                            <a:gdLst>
                              <a:gd name="T0" fmla="+- 0 2358 2358"/>
                              <a:gd name="T1" fmla="*/ T0 w 270"/>
                              <a:gd name="T2" fmla="+- 0 254 -16"/>
                              <a:gd name="T3" fmla="*/ 254 h 270"/>
                              <a:gd name="T4" fmla="+- 0 2627 2358"/>
                              <a:gd name="T5" fmla="*/ T4 w 270"/>
                              <a:gd name="T6" fmla="+- 0 254 -16"/>
                              <a:gd name="T7" fmla="*/ 254 h 270"/>
                              <a:gd name="T8" fmla="+- 0 2627 2358"/>
                              <a:gd name="T9" fmla="*/ T8 w 270"/>
                              <a:gd name="T10" fmla="+- 0 -16 -16"/>
                              <a:gd name="T11" fmla="*/ -16 h 270"/>
                              <a:gd name="T12" fmla="+- 0 2358 2358"/>
                              <a:gd name="T13" fmla="*/ T12 w 270"/>
                              <a:gd name="T14" fmla="+- 0 -16 -16"/>
                              <a:gd name="T15" fmla="*/ -16 h 270"/>
                              <a:gd name="T16" fmla="+- 0 2358 2358"/>
                              <a:gd name="T17" fmla="*/ T16 w 270"/>
                              <a:gd name="T18" fmla="+- 0 254 -16"/>
                              <a:gd name="T19" fmla="*/ 25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117.85pt;margin-top:-.75pt;width:13.5pt;height:13.5pt;z-index:-7888;mso-position-horizontal-relative:page" coordorigin="2358,-1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">
                <v:shape id="Freeform 194" o:spid="_x0000_s1027" style="position:absolute;left:2358;top:-1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ZcsAA&#10;AADbAAAADwAAAGRycy9kb3ducmV2LnhtbERPyWrDMBC9F/IPYgK9NXJNKY0bJYSAaS8BNct9ao0X&#10;ao2MpXj5+6hQ6G0eb53NbrKtGKj3jWMFz6sEBHHhTMOVgss5f3oD4QOywdYxKZjJw267eNhgZtzI&#10;XzScQiViCPsMFdQhdJmUvqjJol+5jjhypesthgj7SpoexxhuW5kmyau02HBsqLGjQ03Fz+lmFXzj&#10;S1rm+jjuzcdYXtdWz1prpR6X0/4dRKAp/Iv/3J8mzl/D7y/xALm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SZcsAAAADbAAAADwAAAAAAAAAAAAAAAACYAgAAZHJzL2Rvd25y&#10;ZXYueG1sUEsFBgAAAAAEAAQA9QAAAIUDAAAAAA==&#10;" path="m,270r269,l269,,,,,270xe" filled="f" strokecolor="#231f20" strokeweight=".5pt">
                  <v:path arrowok="t" o:connecttype="custom" o:connectlocs="0,254;269,254;269,-16;0,-16;0,254" o:connectangles="0,0,0,0,0"/>
                </v:shape>
                <w10:wrap anchorx="page"/>
              </v:group>
            </w:pict>
          </mc:Fallback>
        </mc:AlternateContent>
      </w:r>
      <w:r w:rsidR="00CA6F1F">
        <w:rPr>
          <w:rFonts w:ascii="Arial"/>
          <w:color w:val="231F20"/>
        </w:rPr>
        <w:t>Boy</w:t>
      </w:r>
      <w:r w:rsidR="00CA6F1F">
        <w:rPr>
          <w:rFonts w:ascii="Arial"/>
          <w:color w:val="231F20"/>
        </w:rPr>
        <w:tab/>
        <w:t>Girl</w:t>
      </w:r>
    </w:p>
    <w:p w14:paraId="6F4FB736" w14:textId="77777777" w:rsidR="00F54363" w:rsidRDefault="00F54363">
      <w:pPr>
        <w:rPr>
          <w:rFonts w:ascii="Arial" w:eastAsia="Arial" w:hAnsi="Arial" w:cs="Arial"/>
        </w:rPr>
      </w:pPr>
    </w:p>
    <w:p w14:paraId="60348CF9" w14:textId="77777777" w:rsidR="00F54363" w:rsidRDefault="00F54363">
      <w:pPr>
        <w:spacing w:before="11"/>
        <w:rPr>
          <w:rFonts w:ascii="Arial" w:eastAsia="Arial" w:hAnsi="Arial" w:cs="Arial"/>
          <w:sz w:val="19"/>
          <w:szCs w:val="19"/>
        </w:rPr>
      </w:pPr>
    </w:p>
    <w:p w14:paraId="5B111E1F" w14:textId="77777777" w:rsidR="00F54363" w:rsidRDefault="00CA6F1F">
      <w:pPr>
        <w:pStyle w:val="ListParagraph"/>
        <w:numPr>
          <w:ilvl w:val="0"/>
          <w:numId w:val="1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do you get to school most days? (Please</w:t>
      </w:r>
      <w:r>
        <w:rPr>
          <w:rFonts w:ascii="Arial"/>
          <w:b/>
          <w:color w:val="005A95"/>
          <w:spacing w:val="-22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Circle)</w:t>
      </w:r>
    </w:p>
    <w:p w14:paraId="3ABD7A28" w14:textId="77777777" w:rsidR="00F54363" w:rsidRDefault="00F5436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20423C8" w14:textId="77777777" w:rsidR="00F54363" w:rsidRDefault="00F54363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4"/>
        <w:gridCol w:w="3822"/>
        <w:gridCol w:w="1554"/>
        <w:gridCol w:w="3822"/>
      </w:tblGrid>
      <w:tr w:rsidR="00F54363" w14:paraId="6016233A" w14:textId="77777777">
        <w:trPr>
          <w:trHeight w:hRule="exact" w:val="1020"/>
        </w:trPr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43DD5B90" w14:textId="77777777" w:rsidR="00F54363" w:rsidRDefault="00F5436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14:paraId="1E0E8E16" w14:textId="0BB7843B" w:rsidR="00F54363" w:rsidRDefault="000C7319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1926FC2" wp14:editId="0AE8FC5E">
                  <wp:extent cx="243840" cy="49987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.ps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2F6DB59D" w14:textId="77777777" w:rsidR="00F54363" w:rsidRDefault="00F54363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14:paraId="1EDD16CA" w14:textId="77777777" w:rsidR="00F54363" w:rsidRDefault="00CA6F1F">
            <w:pPr>
              <w:pStyle w:val="TableParagraph"/>
              <w:ind w:left="31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 xml:space="preserve">I </w:t>
            </w:r>
            <w:r>
              <w:rPr>
                <w:rFonts w:ascii="Arial"/>
                <w:color w:val="231F20"/>
                <w:spacing w:val="-3"/>
              </w:rPr>
              <w:t>Walk</w:t>
            </w:r>
          </w:p>
        </w:tc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22BFF330" w14:textId="77777777" w:rsidR="00F54363" w:rsidRDefault="00F54363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38E14DEE" w14:textId="5A543AB7" w:rsidR="00F54363" w:rsidRDefault="0079379D">
            <w:pPr>
              <w:pStyle w:val="TableParagraph"/>
              <w:ind w:left="4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C5D6787" wp14:editId="46576723">
                  <wp:extent cx="481584" cy="40233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ke.ps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367786F7" w14:textId="77777777" w:rsidR="00F54363" w:rsidRDefault="00F54363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14:paraId="228193F7" w14:textId="77777777" w:rsidR="00F54363" w:rsidRDefault="00CA6F1F">
            <w:pPr>
              <w:pStyle w:val="TableParagraph"/>
              <w:ind w:left="3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I ride my</w:t>
            </w:r>
            <w:r>
              <w:rPr>
                <w:rFonts w:ascii="Arial"/>
                <w:color w:val="231F20"/>
                <w:spacing w:val="-1"/>
              </w:rPr>
              <w:t xml:space="preserve"> </w:t>
            </w:r>
            <w:r>
              <w:rPr>
                <w:rFonts w:ascii="Arial"/>
                <w:color w:val="231F20"/>
              </w:rPr>
              <w:t>Bike</w:t>
            </w:r>
          </w:p>
        </w:tc>
      </w:tr>
      <w:tr w:rsidR="00F54363" w14:paraId="594A48FC" w14:textId="77777777">
        <w:trPr>
          <w:trHeight w:hRule="exact" w:val="1020"/>
        </w:trPr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4C524043" w14:textId="77777777" w:rsidR="00F54363" w:rsidRDefault="00F54363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A781C2A" w14:textId="2677B789" w:rsidR="00F54363" w:rsidRDefault="0079379D">
            <w:pPr>
              <w:pStyle w:val="TableParagraph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02C24F22" wp14:editId="24AE1C6F">
                  <wp:extent cx="548640" cy="3200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.ps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D3839" w14:textId="77777777" w:rsidR="00F54363" w:rsidRDefault="00F54363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0DC2A8B2" w14:textId="77777777" w:rsidR="00F54363" w:rsidRDefault="00F5436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14:paraId="7FCE5ACD" w14:textId="77777777" w:rsidR="00F54363" w:rsidRDefault="00CA6F1F">
            <w:pPr>
              <w:pStyle w:val="TableParagraph"/>
              <w:ind w:left="31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I go in the</w:t>
            </w:r>
            <w:r>
              <w:rPr>
                <w:rFonts w:ascii="Arial"/>
                <w:color w:val="231F20"/>
                <w:spacing w:val="-6"/>
              </w:rPr>
              <w:t xml:space="preserve"> </w:t>
            </w:r>
            <w:r>
              <w:rPr>
                <w:rFonts w:ascii="Arial"/>
                <w:color w:val="231F20"/>
              </w:rPr>
              <w:t>Car</w:t>
            </w:r>
          </w:p>
        </w:tc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2A7E55C6" w14:textId="77777777" w:rsidR="00F54363" w:rsidRDefault="00F54363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4BAD449A" w14:textId="40000AAA" w:rsidR="00F54363" w:rsidRDefault="0079379D">
            <w:pPr>
              <w:pStyle w:val="TableParagraph"/>
              <w:ind w:left="4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C188AD9" wp14:editId="7685FD24">
                  <wp:extent cx="463296" cy="41757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ter.ps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512DA036" w14:textId="77777777" w:rsidR="00F54363" w:rsidRDefault="00F5436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14:paraId="5E681068" w14:textId="77777777" w:rsidR="00F54363" w:rsidRDefault="00CA6F1F">
            <w:pPr>
              <w:pStyle w:val="TableParagraph"/>
              <w:ind w:left="3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I ride my Scooter /</w:t>
            </w:r>
            <w:r>
              <w:rPr>
                <w:rFonts w:ascii="Arial"/>
                <w:color w:val="231F20"/>
                <w:spacing w:val="-2"/>
              </w:rPr>
              <w:t xml:space="preserve"> </w:t>
            </w:r>
            <w:r>
              <w:rPr>
                <w:rFonts w:ascii="Arial"/>
                <w:color w:val="231F20"/>
              </w:rPr>
              <w:t>Skateboard</w:t>
            </w:r>
          </w:p>
        </w:tc>
      </w:tr>
      <w:tr w:rsidR="00F54363" w14:paraId="09F5C5D3" w14:textId="77777777">
        <w:trPr>
          <w:trHeight w:hRule="exact" w:val="1020"/>
        </w:trPr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11DED845" w14:textId="77777777" w:rsidR="00F54363" w:rsidRDefault="00F5436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14:paraId="2D1B980C" w14:textId="4791AC20" w:rsidR="00F54363" w:rsidRDefault="0079379D">
            <w:pPr>
              <w:pStyle w:val="TableParagraph"/>
              <w:ind w:left="2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957D375" wp14:editId="723FFD11">
                  <wp:extent cx="573024" cy="29260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ps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4DB0E" w14:textId="77777777" w:rsidR="00F54363" w:rsidRDefault="00F54363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4D7461A1" w14:textId="77777777" w:rsidR="00F54363" w:rsidRDefault="00F54363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14:paraId="04D24A83" w14:textId="77777777" w:rsidR="00F54363" w:rsidRDefault="00CA6F1F">
            <w:pPr>
              <w:pStyle w:val="TableParagraph"/>
              <w:spacing w:before="163"/>
              <w:ind w:left="31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I go on a School</w:t>
            </w:r>
            <w:r>
              <w:rPr>
                <w:rFonts w:ascii="Arial"/>
                <w:color w:val="231F20"/>
                <w:spacing w:val="-3"/>
              </w:rPr>
              <w:t xml:space="preserve"> </w:t>
            </w:r>
            <w:r>
              <w:rPr>
                <w:rFonts w:ascii="Arial"/>
                <w:color w:val="231F20"/>
              </w:rPr>
              <w:t>Bus</w:t>
            </w:r>
          </w:p>
        </w:tc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12814215" w14:textId="77777777" w:rsidR="00F54363" w:rsidRDefault="00F5436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3D0E5D7" w14:textId="6A2BEDB1" w:rsidR="00F54363" w:rsidRDefault="0079379D">
            <w:pPr>
              <w:pStyle w:val="TableParagraph"/>
              <w:ind w:lef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9F56748" wp14:editId="429EFA4E">
                  <wp:extent cx="484632" cy="45415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in.ps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000E2427" w14:textId="77777777" w:rsidR="00F54363" w:rsidRDefault="00F54363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14:paraId="398DA4BD" w14:textId="77777777" w:rsidR="00F54363" w:rsidRDefault="00CA6F1F">
            <w:pPr>
              <w:pStyle w:val="TableParagraph"/>
              <w:spacing w:before="163"/>
              <w:ind w:left="3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I go on a Train /</w:t>
            </w:r>
            <w:r>
              <w:rPr>
                <w:rFonts w:ascii="Arial"/>
                <w:color w:val="231F20"/>
                <w:spacing w:val="-16"/>
              </w:rPr>
              <w:t xml:space="preserve"> </w:t>
            </w:r>
            <w:r>
              <w:rPr>
                <w:rFonts w:ascii="Arial"/>
                <w:color w:val="231F20"/>
              </w:rPr>
              <w:t>Bus</w:t>
            </w:r>
          </w:p>
        </w:tc>
      </w:tr>
    </w:tbl>
    <w:p w14:paraId="34B2E4A1" w14:textId="77777777" w:rsidR="00F54363" w:rsidRDefault="00F5436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4DF9B813" w14:textId="77777777" w:rsidR="00F54363" w:rsidRDefault="00F54363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14:paraId="0017849A" w14:textId="7E518B3F" w:rsidR="00F54363" w:rsidRDefault="00CA6F1F">
      <w:pPr>
        <w:pStyle w:val="ListParagraph"/>
        <w:numPr>
          <w:ilvl w:val="0"/>
          <w:numId w:val="1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would you like to get to school most of the time? (Please</w:t>
      </w:r>
      <w:r>
        <w:rPr>
          <w:rFonts w:ascii="Arial"/>
          <w:b/>
          <w:color w:val="005A95"/>
          <w:spacing w:val="-23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circle)</w:t>
      </w:r>
    </w:p>
    <w:p w14:paraId="2146B74D" w14:textId="77777777" w:rsidR="00F54363" w:rsidRDefault="00F5436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0F2D706" w14:textId="77777777" w:rsidR="00F54363" w:rsidRDefault="00F54363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4"/>
        <w:gridCol w:w="3822"/>
        <w:gridCol w:w="1554"/>
        <w:gridCol w:w="3822"/>
      </w:tblGrid>
      <w:tr w:rsidR="00F54363" w14:paraId="11075CE5" w14:textId="77777777">
        <w:trPr>
          <w:trHeight w:hRule="exact" w:val="1020"/>
        </w:trPr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6F2FBE52" w14:textId="77777777" w:rsidR="00F54363" w:rsidRDefault="00F54363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14:paraId="15A53206" w14:textId="76927143" w:rsidR="00F54363" w:rsidRDefault="0079379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5D802B4" wp14:editId="0C7D89F1">
                  <wp:extent cx="243840" cy="49987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.ps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7D7CC8BF" w14:textId="77777777" w:rsidR="00F54363" w:rsidRDefault="00F54363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14:paraId="372E4CE9" w14:textId="77777777" w:rsidR="00F54363" w:rsidRDefault="00CA6F1F">
            <w:pPr>
              <w:pStyle w:val="TableParagraph"/>
              <w:ind w:left="31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 xml:space="preserve">I </w:t>
            </w:r>
            <w:r>
              <w:rPr>
                <w:rFonts w:ascii="Arial"/>
                <w:color w:val="231F20"/>
                <w:spacing w:val="-3"/>
              </w:rPr>
              <w:t>Walk</w:t>
            </w:r>
          </w:p>
        </w:tc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06495480" w14:textId="77777777" w:rsidR="00F54363" w:rsidRDefault="00F54363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463B5B69" w14:textId="7D180BEE" w:rsidR="00F54363" w:rsidRDefault="0079379D">
            <w:pPr>
              <w:pStyle w:val="TableParagraph"/>
              <w:ind w:left="4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E8E92D0" wp14:editId="2D11DC71">
                  <wp:extent cx="481584" cy="40233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ke.ps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6E2EABB9" w14:textId="77777777" w:rsidR="00F54363" w:rsidRDefault="00F54363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14:paraId="0F7EDD95" w14:textId="77777777" w:rsidR="00F54363" w:rsidRDefault="00CA6F1F">
            <w:pPr>
              <w:pStyle w:val="TableParagraph"/>
              <w:ind w:left="3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I ride my</w:t>
            </w:r>
            <w:r>
              <w:rPr>
                <w:rFonts w:ascii="Arial"/>
                <w:color w:val="231F20"/>
                <w:spacing w:val="-1"/>
              </w:rPr>
              <w:t xml:space="preserve"> </w:t>
            </w:r>
            <w:r>
              <w:rPr>
                <w:rFonts w:ascii="Arial"/>
                <w:color w:val="231F20"/>
              </w:rPr>
              <w:t>Bike</w:t>
            </w:r>
          </w:p>
        </w:tc>
      </w:tr>
      <w:tr w:rsidR="00F54363" w14:paraId="573262C9" w14:textId="77777777">
        <w:trPr>
          <w:trHeight w:hRule="exact" w:val="1020"/>
        </w:trPr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628386C5" w14:textId="77777777" w:rsidR="00F54363" w:rsidRDefault="00F54363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AD61BA4" w14:textId="754CFA3D" w:rsidR="00F54363" w:rsidRDefault="0079379D">
            <w:pPr>
              <w:pStyle w:val="TableParagraph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2FFD7AA" wp14:editId="797C091C">
                  <wp:extent cx="548640" cy="32004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.ps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F47E2" w14:textId="77777777" w:rsidR="00F54363" w:rsidRDefault="00F54363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20A572C2" w14:textId="77777777" w:rsidR="00F54363" w:rsidRDefault="00F5436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14:paraId="06304529" w14:textId="77777777" w:rsidR="00F54363" w:rsidRDefault="00CA6F1F">
            <w:pPr>
              <w:pStyle w:val="TableParagraph"/>
              <w:ind w:left="31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I go in the</w:t>
            </w:r>
            <w:r>
              <w:rPr>
                <w:rFonts w:ascii="Arial"/>
                <w:color w:val="231F20"/>
                <w:spacing w:val="-6"/>
              </w:rPr>
              <w:t xml:space="preserve"> </w:t>
            </w:r>
            <w:r>
              <w:rPr>
                <w:rFonts w:ascii="Arial"/>
                <w:color w:val="231F20"/>
              </w:rPr>
              <w:t>Car</w:t>
            </w:r>
          </w:p>
        </w:tc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04D9F0B8" w14:textId="77777777" w:rsidR="00F54363" w:rsidRDefault="00F54363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37F46683" w14:textId="5E16E51C" w:rsidR="00F54363" w:rsidRDefault="0079379D">
            <w:pPr>
              <w:pStyle w:val="TableParagraph"/>
              <w:ind w:left="4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4B11B6B" wp14:editId="0243AF66">
                  <wp:extent cx="463296" cy="41757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ter.ps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D74C0" w14:textId="77777777" w:rsidR="00F54363" w:rsidRDefault="00F54363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3D44B654" w14:textId="77777777" w:rsidR="00F54363" w:rsidRDefault="00F5436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14:paraId="1013806C" w14:textId="77777777" w:rsidR="00F54363" w:rsidRDefault="00CA6F1F">
            <w:pPr>
              <w:pStyle w:val="TableParagraph"/>
              <w:ind w:left="3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I ride my Scooter /</w:t>
            </w:r>
            <w:r>
              <w:rPr>
                <w:rFonts w:ascii="Arial"/>
                <w:color w:val="231F20"/>
                <w:spacing w:val="-2"/>
              </w:rPr>
              <w:t xml:space="preserve"> </w:t>
            </w:r>
            <w:r>
              <w:rPr>
                <w:rFonts w:ascii="Arial"/>
                <w:color w:val="231F20"/>
              </w:rPr>
              <w:t>Skateboard</w:t>
            </w:r>
          </w:p>
        </w:tc>
      </w:tr>
      <w:tr w:rsidR="00F54363" w14:paraId="3F8A4C62" w14:textId="77777777">
        <w:trPr>
          <w:trHeight w:hRule="exact" w:val="1020"/>
        </w:trPr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430491A9" w14:textId="77777777" w:rsidR="00F54363" w:rsidRDefault="00F54363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54D5AA" w14:textId="0717DF3D" w:rsidR="00F54363" w:rsidRDefault="0079379D">
            <w:pPr>
              <w:pStyle w:val="TableParagraph"/>
              <w:ind w:left="2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D4D2567" wp14:editId="584FC510">
                  <wp:extent cx="573024" cy="29260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ps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5A95B" w14:textId="77777777" w:rsidR="00F54363" w:rsidRDefault="00F54363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5E8EF6A7" w14:textId="77777777" w:rsidR="00F54363" w:rsidRDefault="00F54363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14:paraId="2D994268" w14:textId="77777777" w:rsidR="00F54363" w:rsidRDefault="00CA6F1F">
            <w:pPr>
              <w:pStyle w:val="TableParagraph"/>
              <w:spacing w:before="163"/>
              <w:ind w:left="31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I go on a School</w:t>
            </w:r>
            <w:r>
              <w:rPr>
                <w:rFonts w:ascii="Arial"/>
                <w:color w:val="231F20"/>
                <w:spacing w:val="-3"/>
              </w:rPr>
              <w:t xml:space="preserve"> </w:t>
            </w:r>
            <w:r>
              <w:rPr>
                <w:rFonts w:ascii="Arial"/>
                <w:color w:val="231F20"/>
              </w:rPr>
              <w:t>Bus</w:t>
            </w:r>
          </w:p>
        </w:tc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6B954C2C" w14:textId="77777777" w:rsidR="00F54363" w:rsidRDefault="00F54363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59981D42" w14:textId="0F40A1DC" w:rsidR="00F54363" w:rsidRDefault="0079379D">
            <w:pPr>
              <w:pStyle w:val="TableParagraph"/>
              <w:ind w:lef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CE2435C" wp14:editId="3BFA2632">
                  <wp:extent cx="484632" cy="45415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in.ps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AFB"/>
          </w:tcPr>
          <w:p w14:paraId="3BA74EC2" w14:textId="77777777" w:rsidR="00F54363" w:rsidRDefault="00F54363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14:paraId="1C8543E4" w14:textId="77777777" w:rsidR="00F54363" w:rsidRDefault="00CA6F1F">
            <w:pPr>
              <w:pStyle w:val="TableParagraph"/>
              <w:spacing w:before="163"/>
              <w:ind w:left="3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I go on a Train /</w:t>
            </w:r>
            <w:r>
              <w:rPr>
                <w:rFonts w:ascii="Arial"/>
                <w:color w:val="231F20"/>
                <w:spacing w:val="-16"/>
              </w:rPr>
              <w:t xml:space="preserve"> </w:t>
            </w:r>
            <w:r>
              <w:rPr>
                <w:rFonts w:ascii="Arial"/>
                <w:color w:val="231F20"/>
              </w:rPr>
              <w:t>Bus</w:t>
            </w:r>
          </w:p>
        </w:tc>
      </w:tr>
    </w:tbl>
    <w:p w14:paraId="37A11B2D" w14:textId="77777777" w:rsidR="00F54363" w:rsidRDefault="00F54363">
      <w:pPr>
        <w:rPr>
          <w:rFonts w:ascii="Arial" w:eastAsia="Arial" w:hAnsi="Arial" w:cs="Arial"/>
        </w:rPr>
        <w:sectPr w:rsidR="00F54363">
          <w:headerReference w:type="default" r:id="rId14"/>
          <w:type w:val="continuous"/>
          <w:pgSz w:w="11910" w:h="16840"/>
          <w:pgMar w:top="1680" w:right="0" w:bottom="280" w:left="0" w:header="0" w:footer="720" w:gutter="0"/>
          <w:cols w:space="720"/>
        </w:sectPr>
      </w:pPr>
    </w:p>
    <w:p w14:paraId="3A9C6371" w14:textId="77777777" w:rsidR="00F54363" w:rsidRDefault="00F5436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9FB494" w14:textId="77777777" w:rsidR="00F54363" w:rsidRDefault="00F54363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35DF5307" w14:textId="77777777" w:rsidR="00F54363" w:rsidRDefault="00CA6F1F">
      <w:pPr>
        <w:pStyle w:val="ListParagraph"/>
        <w:numPr>
          <w:ilvl w:val="0"/>
          <w:numId w:val="1"/>
        </w:numPr>
        <w:tabs>
          <w:tab w:val="left" w:pos="879"/>
        </w:tabs>
        <w:spacing w:before="64" w:line="283" w:lineRule="auto"/>
        <w:ind w:right="865" w:firstLine="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 xml:space="preserve">What would you like to see happen around your school to make walking and </w:t>
      </w:r>
      <w:r w:rsidR="00A43F02">
        <w:rPr>
          <w:rFonts w:ascii="Arial"/>
          <w:b/>
          <w:color w:val="005A95"/>
          <w:sz w:val="28"/>
        </w:rPr>
        <w:tab/>
      </w:r>
      <w:r>
        <w:rPr>
          <w:rFonts w:ascii="Arial"/>
          <w:b/>
          <w:color w:val="005A95"/>
          <w:sz w:val="28"/>
        </w:rPr>
        <w:t>bike riding to school easier for you? (Draw or write your</w:t>
      </w:r>
      <w:r>
        <w:rPr>
          <w:rFonts w:ascii="Arial"/>
          <w:b/>
          <w:color w:val="005A95"/>
          <w:spacing w:val="-25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ideas)</w:t>
      </w:r>
    </w:p>
    <w:p w14:paraId="53811566" w14:textId="77777777" w:rsidR="00F54363" w:rsidRDefault="00F54363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14:paraId="1A1ECC70" w14:textId="07605732" w:rsidR="00F54363" w:rsidRDefault="0053583E">
      <w:pPr>
        <w:ind w:left="5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6C48FA97" wp14:editId="1EA3A792">
                <wp:extent cx="6852920" cy="6351905"/>
                <wp:effectExtent l="0" t="0" r="5080" b="127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6351905"/>
                          <a:chOff x="0" y="0"/>
                          <a:chExt cx="10792" cy="10003"/>
                        </a:xfrm>
                      </wpg:grpSpPr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772" cy="9983"/>
                            <a:chOff x="10" y="10"/>
                            <a:chExt cx="10772" cy="9983"/>
                          </a:xfrm>
                        </wpg:grpSpPr>
                        <wps:wsp>
                          <wps:cNvPr id="17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772" cy="998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772"/>
                                <a:gd name="T2" fmla="+- 0 9992 10"/>
                                <a:gd name="T3" fmla="*/ 9992 h 9983"/>
                                <a:gd name="T4" fmla="+- 0 10782 10"/>
                                <a:gd name="T5" fmla="*/ T4 w 10772"/>
                                <a:gd name="T6" fmla="+- 0 9992 10"/>
                                <a:gd name="T7" fmla="*/ 9992 h 9983"/>
                                <a:gd name="T8" fmla="+- 0 10782 10"/>
                                <a:gd name="T9" fmla="*/ T8 w 10772"/>
                                <a:gd name="T10" fmla="+- 0 10 10"/>
                                <a:gd name="T11" fmla="*/ 10 h 9983"/>
                                <a:gd name="T12" fmla="+- 0 10 10"/>
                                <a:gd name="T13" fmla="*/ T12 w 10772"/>
                                <a:gd name="T14" fmla="+- 0 10 10"/>
                                <a:gd name="T15" fmla="*/ 10 h 9983"/>
                                <a:gd name="T16" fmla="+- 0 10 10"/>
                                <a:gd name="T17" fmla="*/ T16 w 10772"/>
                                <a:gd name="T18" fmla="+- 0 9992 10"/>
                                <a:gd name="T19" fmla="*/ 9992 h 9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2" h="9983">
                                  <a:moveTo>
                                    <a:pt x="0" y="9982"/>
                                  </a:moveTo>
                                  <a:lnTo>
                                    <a:pt x="10772" y="9982"/>
                                  </a:lnTo>
                                  <a:lnTo>
                                    <a:pt x="10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39.6pt;height:500.15pt;mso-position-horizontal-relative:char;mso-position-vertical-relative:line" coordsize="10792,1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">
                <v:group id="Group 3" o:spid="_x0000_s1027" style="position:absolute;left:10;top:10;width:10772;height:9983" coordorigin="10,10" coordsize="10772,9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4" o:spid="_x0000_s1028" style="position:absolute;left:10;top:10;width:10772;height:9983;visibility:visible;mso-wrap-style:square;v-text-anchor:top" coordsize="10772,9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znsEA&#10;AADbAAAADwAAAGRycy9kb3ducmV2LnhtbERPS2vCQBC+F/wPywi91Y0erKbZSBAE25sP7HXYHZOQ&#10;7GzYXTXtr+8WCr3Nx/ecYjPaXtzJh9axgvksA0GsnWm5VnA+7V5WIEJENtg7JgVfFGBTTp4KzI17&#10;8IHux1iLFMIhRwVNjEMuZdANWQwzNxAn7uq8xZigr6Xx+EjhtpeLLFtKiy2nhgYH2jaku+PNKvjs&#10;ZLu4flRe4/daH5bV/v3SOaWep2P1BiLSGP/Ff+69SfNf4feXdIA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/857BAAAA2wAAAA8AAAAAAAAAAAAAAAAAmAIAAGRycy9kb3du&#10;cmV2LnhtbFBLBQYAAAAABAAEAPUAAACGAwAAAAA=&#10;" path="m,9982r10772,l10772,,,,,9982xe" filled="f" strokecolor="#231f20" strokeweight="1pt">
                    <v:path arrowok="t" o:connecttype="custom" o:connectlocs="0,9992;10772,9992;10772,10;0,10;0,9992" o:connectangles="0,0,0,0,0"/>
                  </v:shape>
                </v:group>
                <w10:anchorlock/>
              </v:group>
            </w:pict>
          </mc:Fallback>
        </mc:AlternateContent>
      </w:r>
    </w:p>
    <w:p w14:paraId="2A95AB1F" w14:textId="77777777" w:rsidR="00F54363" w:rsidRDefault="00F5436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AD29436" w14:textId="77777777" w:rsidR="00F54363" w:rsidRDefault="00F5436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B8CAE31" w14:textId="77777777" w:rsidR="00F54363" w:rsidRDefault="00F54363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14:paraId="2F0347B9" w14:textId="77777777" w:rsidR="00F54363" w:rsidRDefault="00CA6F1F">
      <w:pPr>
        <w:ind w:left="566"/>
        <w:rPr>
          <w:rFonts w:ascii="Arial" w:eastAsia="Arial" w:hAnsi="Arial" w:cs="Arial"/>
        </w:rPr>
      </w:pPr>
      <w:r>
        <w:rPr>
          <w:rFonts w:ascii="Arial"/>
          <w:b/>
          <w:color w:val="005A95"/>
        </w:rPr>
        <w:t>&lt;Schools may wish to add additional questions to this survey</w:t>
      </w:r>
      <w:r>
        <w:rPr>
          <w:rFonts w:ascii="Arial"/>
          <w:b/>
          <w:color w:val="005A95"/>
          <w:spacing w:val="-20"/>
        </w:rPr>
        <w:t xml:space="preserve"> </w:t>
      </w:r>
      <w:r>
        <w:rPr>
          <w:rFonts w:ascii="Arial"/>
          <w:b/>
          <w:color w:val="005A95"/>
        </w:rPr>
        <w:t>here&gt;</w:t>
      </w:r>
    </w:p>
    <w:p w14:paraId="2BE34758" w14:textId="77777777" w:rsidR="00F54363" w:rsidRDefault="00F54363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4934CB37" w14:textId="77777777" w:rsidR="00F54363" w:rsidRDefault="00CA6F1F">
      <w:pPr>
        <w:ind w:left="566"/>
        <w:rPr>
          <w:rFonts w:ascii="Arial" w:eastAsia="Arial" w:hAnsi="Arial" w:cs="Arial"/>
        </w:rPr>
      </w:pPr>
      <w:r>
        <w:rPr>
          <w:rFonts w:ascii="Arial"/>
          <w:b/>
          <w:color w:val="005A95"/>
        </w:rPr>
        <w:t>Please hand your completed survey in by (insert date here) to the</w:t>
      </w:r>
      <w:r>
        <w:rPr>
          <w:rFonts w:ascii="Arial"/>
          <w:b/>
          <w:color w:val="005A95"/>
          <w:spacing w:val="-21"/>
        </w:rPr>
        <w:t xml:space="preserve"> </w:t>
      </w:r>
      <w:r>
        <w:rPr>
          <w:rFonts w:ascii="Arial"/>
          <w:b/>
          <w:color w:val="005A95"/>
        </w:rPr>
        <w:t>following:</w:t>
      </w:r>
    </w:p>
    <w:p w14:paraId="0964EB6E" w14:textId="77777777" w:rsidR="00F54363" w:rsidRDefault="00F54363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7FA88465" w14:textId="77777777" w:rsidR="00F54363" w:rsidRDefault="00CA6F1F">
      <w:pPr>
        <w:tabs>
          <w:tab w:val="left" w:pos="1286"/>
        </w:tabs>
        <w:ind w:left="56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5A95"/>
        </w:rPr>
        <w:t>•</w:t>
      </w:r>
      <w:r>
        <w:rPr>
          <w:rFonts w:ascii="Arial" w:eastAsia="Arial" w:hAnsi="Arial" w:cs="Arial"/>
          <w:b/>
          <w:bCs/>
          <w:color w:val="005A95"/>
        </w:rPr>
        <w:tab/>
        <w:t>Office details (include name of person or place at the school’s</w:t>
      </w:r>
      <w:r>
        <w:rPr>
          <w:rFonts w:ascii="Arial" w:eastAsia="Arial" w:hAnsi="Arial" w:cs="Arial"/>
          <w:b/>
          <w:bCs/>
          <w:color w:val="005A95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5A95"/>
        </w:rPr>
        <w:t>office)</w:t>
      </w:r>
    </w:p>
    <w:p w14:paraId="7EEC01AF" w14:textId="77777777" w:rsidR="00F54363" w:rsidRDefault="00F54363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3F09A576" w14:textId="77777777" w:rsidR="00F54363" w:rsidRDefault="00CA6F1F">
      <w:pPr>
        <w:tabs>
          <w:tab w:val="left" w:pos="1286"/>
        </w:tabs>
        <w:ind w:left="56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5A95"/>
        </w:rPr>
        <w:t>•</w:t>
      </w:r>
      <w:r>
        <w:rPr>
          <w:rFonts w:ascii="Arial" w:eastAsia="Arial" w:hAnsi="Arial" w:cs="Arial"/>
          <w:b/>
          <w:bCs/>
          <w:color w:val="005A95"/>
        </w:rPr>
        <w:tab/>
        <w:t>Email details if relevant</w:t>
      </w:r>
    </w:p>
    <w:sectPr w:rsidR="00F54363">
      <w:pgSz w:w="11910" w:h="16840"/>
      <w:pgMar w:top="16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291EC" w14:textId="77777777" w:rsidR="000C7319" w:rsidRDefault="000C7319">
      <w:r>
        <w:separator/>
      </w:r>
    </w:p>
  </w:endnote>
  <w:endnote w:type="continuationSeparator" w:id="0">
    <w:p w14:paraId="457F89E6" w14:textId="77777777" w:rsidR="000C7319" w:rsidRDefault="000C7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C25CE1" w14:textId="77777777" w:rsidR="000C7319" w:rsidRDefault="000C7319">
      <w:r>
        <w:separator/>
      </w:r>
    </w:p>
  </w:footnote>
  <w:footnote w:type="continuationSeparator" w:id="0">
    <w:p w14:paraId="153C66E3" w14:textId="77777777" w:rsidR="000C7319" w:rsidRDefault="000C73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C815D" w14:textId="1BE57DC8" w:rsidR="000C7319" w:rsidRDefault="000C731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inline distT="0" distB="0" distL="0" distR="0" wp14:anchorId="44960D75" wp14:editId="18AD49CF">
          <wp:extent cx="7559749" cy="113701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S (Students)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438" cy="1137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583E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54AF540" wp14:editId="1E396BB3">
              <wp:simplePos x="0" y="0"/>
              <wp:positionH relativeFrom="page">
                <wp:posOffset>2402205</wp:posOffset>
              </wp:positionH>
              <wp:positionV relativeFrom="page">
                <wp:posOffset>380365</wp:posOffset>
              </wp:positionV>
              <wp:extent cx="4749800" cy="317500"/>
              <wp:effectExtent l="1905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80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F8665" w14:textId="77777777" w:rsidR="000C7319" w:rsidRDefault="000C7319">
                          <w:pPr>
                            <w:spacing w:line="490" w:lineRule="exact"/>
                            <w:ind w:left="20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46"/>
                            </w:rPr>
                            <w:t xml:space="preserve">School 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sz w:val="46"/>
                            </w:rPr>
                            <w:t xml:space="preserve">Travel </w:t>
                          </w:r>
                          <w:r>
                            <w:rPr>
                              <w:rFonts w:ascii="Arial"/>
                              <w:color w:val="FFFFFF"/>
                              <w:sz w:val="46"/>
                            </w:rPr>
                            <w:t xml:space="preserve">Survey </w:t>
                          </w:r>
                          <w:r>
                            <w:rPr>
                              <w:rFonts w:ascii="Arial"/>
                              <w:color w:val="8ED8F8"/>
                              <w:sz w:val="46"/>
                            </w:rPr>
                            <w:t>Students</w:t>
                          </w:r>
                          <w:r>
                            <w:rPr>
                              <w:rFonts w:ascii="Arial"/>
                              <w:color w:val="8ED8F8"/>
                              <w:spacing w:val="-7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ED8F8"/>
                              <w:sz w:val="46"/>
                            </w:rPr>
                            <w:t>(P-2)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9.15pt;margin-top:29.95pt;width:374pt;height: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" filled="f" stroked="f">
              <v:textbox inset="0,0,0,0">
                <w:txbxContent>
                  <w:p w14:paraId="57AF8665" w14:textId="77777777" w:rsidR="000C7319" w:rsidRDefault="000C7319">
                    <w:pPr>
                      <w:spacing w:line="490" w:lineRule="exact"/>
                      <w:ind w:left="20"/>
                      <w:rPr>
                        <w:rFonts w:ascii="Arial" w:eastAsia="Arial" w:hAnsi="Arial" w:cs="Arial"/>
                        <w:sz w:val="46"/>
                        <w:szCs w:val="46"/>
                      </w:rPr>
                    </w:pPr>
                    <w:r>
                      <w:rPr>
                        <w:rFonts w:ascii="Arial"/>
                        <w:color w:val="FFFFFF"/>
                        <w:sz w:val="46"/>
                      </w:rPr>
                      <w:t xml:space="preserve">School </w:t>
                    </w:r>
                    <w:r>
                      <w:rPr>
                        <w:rFonts w:ascii="Arial"/>
                        <w:color w:val="FFFFFF"/>
                        <w:spacing w:val="-3"/>
                        <w:sz w:val="46"/>
                      </w:rPr>
                      <w:t xml:space="preserve">Travel </w:t>
                    </w:r>
                    <w:r>
                      <w:rPr>
                        <w:rFonts w:ascii="Arial"/>
                        <w:color w:val="FFFFFF"/>
                        <w:sz w:val="46"/>
                      </w:rPr>
                      <w:t xml:space="preserve">Survey </w:t>
                    </w:r>
                    <w:r>
                      <w:rPr>
                        <w:rFonts w:ascii="Arial"/>
                        <w:color w:val="8ED8F8"/>
                        <w:sz w:val="46"/>
                      </w:rPr>
                      <w:t>Students</w:t>
                    </w:r>
                    <w:r>
                      <w:rPr>
                        <w:rFonts w:ascii="Arial"/>
                        <w:color w:val="8ED8F8"/>
                        <w:spacing w:val="-7"/>
                        <w:sz w:val="46"/>
                      </w:rPr>
                      <w:t xml:space="preserve"> </w:t>
                    </w:r>
                    <w:r>
                      <w:rPr>
                        <w:rFonts w:ascii="Arial"/>
                        <w:color w:val="8ED8F8"/>
                        <w:sz w:val="46"/>
                      </w:rPr>
                      <w:t>(P-2)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0789C"/>
    <w:multiLevelType w:val="hybridMultilevel"/>
    <w:tmpl w:val="8696C3AE"/>
    <w:lvl w:ilvl="0" w:tplc="66C039CA">
      <w:start w:val="1"/>
      <w:numFmt w:val="decimal"/>
      <w:lvlText w:val="%1."/>
      <w:lvlJc w:val="left"/>
      <w:pPr>
        <w:ind w:left="566" w:hanging="312"/>
        <w:jc w:val="left"/>
      </w:pPr>
      <w:rPr>
        <w:rFonts w:ascii="Arial" w:eastAsia="Arial" w:hAnsi="Arial" w:hint="default"/>
        <w:b/>
        <w:bCs/>
        <w:color w:val="005A95"/>
        <w:spacing w:val="-1"/>
        <w:w w:val="100"/>
        <w:sz w:val="28"/>
        <w:szCs w:val="28"/>
      </w:rPr>
    </w:lvl>
    <w:lvl w:ilvl="1" w:tplc="7098D0DE">
      <w:start w:val="1"/>
      <w:numFmt w:val="bullet"/>
      <w:lvlText w:val="•"/>
      <w:lvlJc w:val="left"/>
      <w:pPr>
        <w:ind w:left="1694" w:hanging="312"/>
      </w:pPr>
      <w:rPr>
        <w:rFonts w:hint="default"/>
      </w:rPr>
    </w:lvl>
    <w:lvl w:ilvl="2" w:tplc="51602BFA">
      <w:start w:val="1"/>
      <w:numFmt w:val="bullet"/>
      <w:lvlText w:val="•"/>
      <w:lvlJc w:val="left"/>
      <w:pPr>
        <w:ind w:left="2829" w:hanging="312"/>
      </w:pPr>
      <w:rPr>
        <w:rFonts w:hint="default"/>
      </w:rPr>
    </w:lvl>
    <w:lvl w:ilvl="3" w:tplc="A3044C8C">
      <w:start w:val="1"/>
      <w:numFmt w:val="bullet"/>
      <w:lvlText w:val="•"/>
      <w:lvlJc w:val="left"/>
      <w:pPr>
        <w:ind w:left="3963" w:hanging="312"/>
      </w:pPr>
      <w:rPr>
        <w:rFonts w:hint="default"/>
      </w:rPr>
    </w:lvl>
    <w:lvl w:ilvl="4" w:tplc="07D83A20">
      <w:start w:val="1"/>
      <w:numFmt w:val="bullet"/>
      <w:lvlText w:val="•"/>
      <w:lvlJc w:val="left"/>
      <w:pPr>
        <w:ind w:left="5098" w:hanging="312"/>
      </w:pPr>
      <w:rPr>
        <w:rFonts w:hint="default"/>
      </w:rPr>
    </w:lvl>
    <w:lvl w:ilvl="5" w:tplc="6554D376">
      <w:start w:val="1"/>
      <w:numFmt w:val="bullet"/>
      <w:lvlText w:val="•"/>
      <w:lvlJc w:val="left"/>
      <w:pPr>
        <w:ind w:left="6232" w:hanging="312"/>
      </w:pPr>
      <w:rPr>
        <w:rFonts w:hint="default"/>
      </w:rPr>
    </w:lvl>
    <w:lvl w:ilvl="6" w:tplc="EE96B8F2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 w:tplc="C1C2DAE2">
      <w:start w:val="1"/>
      <w:numFmt w:val="bullet"/>
      <w:lvlText w:val="•"/>
      <w:lvlJc w:val="left"/>
      <w:pPr>
        <w:ind w:left="8501" w:hanging="312"/>
      </w:pPr>
      <w:rPr>
        <w:rFonts w:hint="default"/>
      </w:rPr>
    </w:lvl>
    <w:lvl w:ilvl="8" w:tplc="97BE03A2">
      <w:start w:val="1"/>
      <w:numFmt w:val="bullet"/>
      <w:lvlText w:val="•"/>
      <w:lvlJc w:val="left"/>
      <w:pPr>
        <w:ind w:left="9636" w:hanging="31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363"/>
    <w:rsid w:val="000C7319"/>
    <w:rsid w:val="00441CA8"/>
    <w:rsid w:val="0053583E"/>
    <w:rsid w:val="0079379D"/>
    <w:rsid w:val="00A43F02"/>
    <w:rsid w:val="00CA6F1F"/>
    <w:rsid w:val="00E8634F"/>
    <w:rsid w:val="00F5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4EB451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66" w:hanging="312"/>
    </w:pPr>
    <w:rPr>
      <w:rFonts w:ascii="Arial" w:eastAsia="Arial" w:hAnsi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43F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F0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863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634F"/>
  </w:style>
  <w:style w:type="paragraph" w:styleId="Footer">
    <w:name w:val="footer"/>
    <w:basedOn w:val="Normal"/>
    <w:link w:val="FooterChar"/>
    <w:uiPriority w:val="99"/>
    <w:unhideWhenUsed/>
    <w:rsid w:val="00E863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63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66" w:hanging="312"/>
    </w:pPr>
    <w:rPr>
      <w:rFonts w:ascii="Arial" w:eastAsia="Arial" w:hAnsi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43F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F0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863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634F"/>
  </w:style>
  <w:style w:type="paragraph" w:styleId="Footer">
    <w:name w:val="footer"/>
    <w:basedOn w:val="Normal"/>
    <w:link w:val="FooterChar"/>
    <w:uiPriority w:val="99"/>
    <w:unhideWhenUsed/>
    <w:rsid w:val="00E863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6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D86C3E74.dotm</Template>
  <TotalTime>0</TotalTime>
  <Pages>2</Pages>
  <Words>135</Words>
  <Characters>776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ThinkLab Advertising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Harris</dc:creator>
  <cp:lastModifiedBy>Gemma Harris</cp:lastModifiedBy>
  <cp:revision>2</cp:revision>
  <dcterms:created xsi:type="dcterms:W3CDTF">2017-03-21T01:50:00Z</dcterms:created>
  <dcterms:modified xsi:type="dcterms:W3CDTF">2017-03-21T01:50:00Z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2016-05-02T00:00:00Z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2016-05-03T00:00:00Z</vt:filetime>
  </property>
</Properties>
</file>